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453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</w:tblGrid>
      <w:tr w:rsidR="008D3131" w14:paraId="1751D131" w14:textId="77777777" w:rsidTr="008D3131">
        <w:trPr>
          <w:trHeight w:val="538"/>
          <w:jc w:val="center"/>
        </w:trPr>
        <w:tc>
          <w:tcPr>
            <w:tcW w:w="4536" w:type="dxa"/>
            <w:vAlign w:val="bottom"/>
          </w:tcPr>
          <w:p w14:paraId="5A23BD30" w14:textId="5F79BD99" w:rsidR="008D3131" w:rsidRPr="008D3131" w:rsidRDefault="008D3131" w:rsidP="006C204B">
            <w:pPr>
              <w:pStyle w:val="Year"/>
              <w:tabs>
                <w:tab w:val="center" w:pos="3776"/>
              </w:tabs>
              <w:spacing w:after="60"/>
              <w:jc w:val="left"/>
              <w:rPr>
                <w:rFonts w:ascii="Aptos" w:hAnsi="Aptos"/>
                <w:color w:val="204066"/>
                <w:sz w:val="36"/>
                <w:szCs w:val="34"/>
              </w:rPr>
            </w:pPr>
            <w:bookmarkStart w:id="0" w:name="Promo_WinCalendar" w:colFirst="1" w:colLast="1"/>
            <w:bookmarkStart w:id="1" w:name="Title_WinCalendar" w:colFirst="0" w:colLast="0"/>
            <w:r w:rsidRPr="008D3131">
              <w:rPr>
                <w:rFonts w:ascii="Aptos" w:hAnsi="Aptos"/>
                <w:color w:val="000000" w:themeColor="text1"/>
                <w:sz w:val="36"/>
                <w:szCs w:val="34"/>
              </w:rPr>
              <w:t>BESCHIKBAARHEID 2026</w:t>
            </w:r>
          </w:p>
        </w:tc>
      </w:tr>
    </w:tbl>
    <w:bookmarkEnd w:id="0"/>
    <w:bookmarkEnd w:id="1"/>
    <w:p w14:paraId="38D2FCA0" w14:textId="112C17F5" w:rsidR="00AF26B2" w:rsidRPr="00CB75AE" w:rsidRDefault="008D3131" w:rsidP="00235C01">
      <w:pPr>
        <w:pStyle w:val="Year"/>
        <w:spacing w:after="60"/>
        <w:jc w:val="left"/>
        <w:rPr>
          <w:rFonts w:asciiTheme="minorHAnsi" w:hAnsiTheme="minorHAnsi"/>
          <w:color w:val="204066"/>
          <w:sz w:val="20"/>
          <w:szCs w:val="20"/>
        </w:rPr>
      </w:pPr>
      <w:r>
        <w:rPr>
          <w:rFonts w:asciiTheme="minorHAnsi" w:hAnsiTheme="minorHAnsi"/>
          <w:noProof/>
          <w:color w:val="204066"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44D2814A" wp14:editId="0B0A6CE8">
            <wp:simplePos x="0" y="0"/>
            <wp:positionH relativeFrom="column">
              <wp:posOffset>-386715</wp:posOffset>
            </wp:positionH>
            <wp:positionV relativeFrom="paragraph">
              <wp:posOffset>-1089660</wp:posOffset>
            </wp:positionV>
            <wp:extent cx="1085850" cy="1085850"/>
            <wp:effectExtent l="0" t="0" r="0" b="0"/>
            <wp:wrapNone/>
            <wp:docPr id="158851451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raster"/>
        <w:tblW w:w="1047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Description w:val="Calendar Layout"/>
      </w:tblPr>
      <w:tblGrid>
        <w:gridCol w:w="3133"/>
        <w:gridCol w:w="537"/>
        <w:gridCol w:w="3133"/>
        <w:gridCol w:w="537"/>
        <w:gridCol w:w="3133"/>
      </w:tblGrid>
      <w:tr w:rsidR="00CB75AE" w:rsidRPr="0091671F" w14:paraId="15C06003" w14:textId="77777777" w:rsidTr="00C04514">
        <w:trPr>
          <w:trHeight w:val="317"/>
          <w:jc w:val="center"/>
        </w:trPr>
        <w:tc>
          <w:tcPr>
            <w:tcW w:w="3133" w:type="dxa"/>
            <w:vAlign w:val="bottom"/>
          </w:tcPr>
          <w:p w14:paraId="113245F8" w14:textId="77777777" w:rsidR="00CB75AE" w:rsidRPr="008D3131" w:rsidRDefault="00C04514" w:rsidP="0074374D">
            <w:pPr>
              <w:pStyle w:val="Months"/>
              <w:tabs>
                <w:tab w:val="left" w:pos="1530"/>
              </w:tabs>
              <w:jc w:val="center"/>
              <w:rPr>
                <w:rFonts w:asciiTheme="minorHAnsi" w:hAnsiTheme="minorHAnsi"/>
                <w:color w:val="000000" w:themeColor="text1"/>
                <w:sz w:val="24"/>
              </w:rPr>
            </w:pPr>
            <w:bookmarkStart w:id="2" w:name="M1" w:colFirst="0" w:colLast="0"/>
            <w:bookmarkStart w:id="3" w:name="M2" w:colFirst="2" w:colLast="2"/>
            <w:bookmarkStart w:id="4" w:name="M3" w:colFirst="4" w:colLast="4"/>
            <w:r w:rsidRPr="008D3131">
              <w:rPr>
                <w:rFonts w:asciiTheme="minorHAnsi" w:hAnsiTheme="minorHAnsi"/>
                <w:color w:val="000000" w:themeColor="text1"/>
                <w:sz w:val="24"/>
              </w:rPr>
              <w:t>JANUARI</w:t>
            </w:r>
          </w:p>
        </w:tc>
        <w:tc>
          <w:tcPr>
            <w:tcW w:w="537" w:type="dxa"/>
            <w:vAlign w:val="bottom"/>
          </w:tcPr>
          <w:p w14:paraId="50B2E547" w14:textId="77777777" w:rsidR="00CB75AE" w:rsidRPr="008D3131" w:rsidRDefault="00CB75AE" w:rsidP="0074374D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3133" w:type="dxa"/>
            <w:vAlign w:val="bottom"/>
          </w:tcPr>
          <w:p w14:paraId="7A12B8BE" w14:textId="77777777" w:rsidR="00CB75AE" w:rsidRPr="008D3131" w:rsidRDefault="00C04514" w:rsidP="0074374D">
            <w:pPr>
              <w:pStyle w:val="Months"/>
              <w:tabs>
                <w:tab w:val="left" w:pos="1875"/>
              </w:tabs>
              <w:jc w:val="center"/>
              <w:rPr>
                <w:rFonts w:asciiTheme="minorHAnsi" w:hAnsiTheme="minorHAnsi"/>
                <w:color w:val="000000" w:themeColor="text1"/>
                <w:sz w:val="24"/>
              </w:rPr>
            </w:pPr>
            <w:r w:rsidRPr="008D3131">
              <w:rPr>
                <w:rFonts w:asciiTheme="minorHAnsi" w:hAnsiTheme="minorHAnsi"/>
                <w:color w:val="000000" w:themeColor="text1"/>
                <w:sz w:val="24"/>
              </w:rPr>
              <w:t>FEBRUARI</w:t>
            </w:r>
          </w:p>
        </w:tc>
        <w:tc>
          <w:tcPr>
            <w:tcW w:w="537" w:type="dxa"/>
            <w:vAlign w:val="bottom"/>
          </w:tcPr>
          <w:p w14:paraId="3B465D11" w14:textId="77777777" w:rsidR="00CB75AE" w:rsidRPr="008D3131" w:rsidRDefault="00CB75AE" w:rsidP="0074374D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3133" w:type="dxa"/>
            <w:vAlign w:val="bottom"/>
          </w:tcPr>
          <w:p w14:paraId="156D1B63" w14:textId="77777777" w:rsidR="00CB75AE" w:rsidRPr="008D3131" w:rsidRDefault="00C04514" w:rsidP="0074374D">
            <w:pPr>
              <w:pStyle w:val="Months"/>
              <w:tabs>
                <w:tab w:val="center" w:pos="1509"/>
              </w:tabs>
              <w:jc w:val="center"/>
              <w:rPr>
                <w:rFonts w:asciiTheme="minorHAnsi" w:hAnsiTheme="minorHAnsi"/>
                <w:color w:val="000000" w:themeColor="text1"/>
                <w:sz w:val="24"/>
              </w:rPr>
            </w:pPr>
            <w:r w:rsidRPr="008D3131">
              <w:rPr>
                <w:rFonts w:asciiTheme="minorHAnsi" w:hAnsiTheme="minorHAnsi"/>
                <w:color w:val="000000" w:themeColor="text1"/>
                <w:sz w:val="24"/>
              </w:rPr>
              <w:t>MAART</w:t>
            </w:r>
          </w:p>
        </w:tc>
      </w:tr>
      <w:tr w:rsidR="00CB75AE" w:rsidRPr="0091671F" w14:paraId="545EFC73" w14:textId="77777777" w:rsidTr="00C04514">
        <w:trPr>
          <w:jc w:val="center"/>
        </w:trPr>
        <w:tc>
          <w:tcPr>
            <w:tcW w:w="3133" w:type="dxa"/>
          </w:tcPr>
          <w:tbl>
            <w:tblPr>
              <w:tblStyle w:val="HostTable"/>
              <w:tblW w:w="2723" w:type="dxa"/>
              <w:tblLayout w:type="fixed"/>
              <w:tblLook w:val="04A0" w:firstRow="1" w:lastRow="0" w:firstColumn="1" w:lastColumn="0" w:noHBand="0" w:noVBand="1"/>
              <w:tblDescription w:val="January"/>
            </w:tblPr>
            <w:tblGrid>
              <w:gridCol w:w="389"/>
              <w:gridCol w:w="389"/>
              <w:gridCol w:w="389"/>
              <w:gridCol w:w="389"/>
              <w:gridCol w:w="389"/>
              <w:gridCol w:w="389"/>
              <w:gridCol w:w="389"/>
            </w:tblGrid>
            <w:tr w:rsidR="00CB75AE" w:rsidRPr="008D3131" w14:paraId="71916512" w14:textId="77777777" w:rsidTr="00C97663">
              <w:tc>
                <w:tcPr>
                  <w:tcW w:w="389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10300BAA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bookmarkStart w:id="5" w:name="M1d" w:colFirst="0" w:colLast="6"/>
                  <w:bookmarkEnd w:id="2"/>
                  <w:bookmarkEnd w:id="3"/>
                  <w:bookmarkEnd w:id="4"/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M</w:t>
                  </w:r>
                </w:p>
              </w:tc>
              <w:tc>
                <w:tcPr>
                  <w:tcW w:w="389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1E3C318E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89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0645E24A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W</w:t>
                  </w:r>
                </w:p>
              </w:tc>
              <w:tc>
                <w:tcPr>
                  <w:tcW w:w="389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4206F238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89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1F87372C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V</w:t>
                  </w:r>
                </w:p>
              </w:tc>
              <w:tc>
                <w:tcPr>
                  <w:tcW w:w="389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215C4AE2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  <w:tc>
                <w:tcPr>
                  <w:tcW w:w="389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6CB186E8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</w:tr>
            <w:tr w:rsidR="00CB75AE" w:rsidRPr="008D3131" w14:paraId="1EBEB9A9" w14:textId="77777777" w:rsidTr="00235C01">
              <w:tc>
                <w:tcPr>
                  <w:tcW w:w="389" w:type="dxa"/>
                </w:tcPr>
                <w:p w14:paraId="71DF47DE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bookmarkStart w:id="6" w:name="M1g" w:colFirst="0" w:colLast="6"/>
                  <w:bookmarkEnd w:id="5"/>
                </w:p>
              </w:tc>
              <w:tc>
                <w:tcPr>
                  <w:tcW w:w="389" w:type="dxa"/>
                </w:tcPr>
                <w:p w14:paraId="1DD4F1E2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89" w:type="dxa"/>
                </w:tcPr>
                <w:p w14:paraId="0D5023AD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89" w:type="dxa"/>
                </w:tcPr>
                <w:p w14:paraId="56755CA4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89" w:type="dxa"/>
                </w:tcPr>
                <w:p w14:paraId="6F6FF3A4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89" w:type="dxa"/>
                </w:tcPr>
                <w:p w14:paraId="34E2C248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89" w:type="dxa"/>
                </w:tcPr>
                <w:p w14:paraId="7A44069D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4</w:t>
                  </w:r>
                </w:p>
              </w:tc>
            </w:tr>
            <w:tr w:rsidR="00CB75AE" w:rsidRPr="008D3131" w14:paraId="475B53EB" w14:textId="77777777" w:rsidTr="00235C01">
              <w:tc>
                <w:tcPr>
                  <w:tcW w:w="389" w:type="dxa"/>
                </w:tcPr>
                <w:p w14:paraId="15E54F5B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89" w:type="dxa"/>
                </w:tcPr>
                <w:p w14:paraId="19220A10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89" w:type="dxa"/>
                </w:tcPr>
                <w:p w14:paraId="49E8BD89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89" w:type="dxa"/>
                </w:tcPr>
                <w:p w14:paraId="00BC13AE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89" w:type="dxa"/>
                </w:tcPr>
                <w:p w14:paraId="4A4BA4B2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89" w:type="dxa"/>
                </w:tcPr>
                <w:p w14:paraId="52FA1A21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89" w:type="dxa"/>
                </w:tcPr>
                <w:p w14:paraId="5FC944A5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11</w:t>
                  </w:r>
                </w:p>
              </w:tc>
            </w:tr>
            <w:tr w:rsidR="00CB75AE" w:rsidRPr="008D3131" w14:paraId="7796C330" w14:textId="77777777" w:rsidTr="00235C01">
              <w:tc>
                <w:tcPr>
                  <w:tcW w:w="389" w:type="dxa"/>
                </w:tcPr>
                <w:p w14:paraId="15AF4061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89" w:type="dxa"/>
                </w:tcPr>
                <w:p w14:paraId="7F459330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389" w:type="dxa"/>
                </w:tcPr>
                <w:p w14:paraId="2B2CA35B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389" w:type="dxa"/>
                </w:tcPr>
                <w:p w14:paraId="6A83AAE7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389" w:type="dxa"/>
                </w:tcPr>
                <w:p w14:paraId="58405FBF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389" w:type="dxa"/>
                </w:tcPr>
                <w:p w14:paraId="38A5F795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389" w:type="dxa"/>
                </w:tcPr>
                <w:p w14:paraId="5217D6C2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18</w:t>
                  </w:r>
                </w:p>
              </w:tc>
            </w:tr>
            <w:tr w:rsidR="00CB75AE" w:rsidRPr="008D3131" w14:paraId="1FB3018A" w14:textId="77777777" w:rsidTr="00235C01">
              <w:tc>
                <w:tcPr>
                  <w:tcW w:w="389" w:type="dxa"/>
                </w:tcPr>
                <w:p w14:paraId="6DCB0C29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389" w:type="dxa"/>
                </w:tcPr>
                <w:p w14:paraId="219E6753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89" w:type="dxa"/>
                </w:tcPr>
                <w:p w14:paraId="54EE9A51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389" w:type="dxa"/>
                </w:tcPr>
                <w:p w14:paraId="60A2F3FC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389" w:type="dxa"/>
                </w:tcPr>
                <w:p w14:paraId="6676ED3A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389" w:type="dxa"/>
                </w:tcPr>
                <w:p w14:paraId="7B77AC5F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389" w:type="dxa"/>
                </w:tcPr>
                <w:p w14:paraId="391CC4B4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25</w:t>
                  </w:r>
                </w:p>
              </w:tc>
            </w:tr>
            <w:tr w:rsidR="00CB75AE" w:rsidRPr="008D3131" w14:paraId="58AADFE5" w14:textId="77777777" w:rsidTr="00235C01">
              <w:tc>
                <w:tcPr>
                  <w:tcW w:w="389" w:type="dxa"/>
                </w:tcPr>
                <w:p w14:paraId="314EBDEF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389" w:type="dxa"/>
                </w:tcPr>
                <w:p w14:paraId="34D95982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389" w:type="dxa"/>
                </w:tcPr>
                <w:p w14:paraId="114BA858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389" w:type="dxa"/>
                </w:tcPr>
                <w:p w14:paraId="1E8602D3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389" w:type="dxa"/>
                </w:tcPr>
                <w:p w14:paraId="16271DBD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389" w:type="dxa"/>
                </w:tcPr>
                <w:p w14:paraId="75ACA144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389" w:type="dxa"/>
                </w:tcPr>
                <w:p w14:paraId="7AB3A416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CB75AE" w:rsidRPr="008D3131" w14:paraId="35F0737E" w14:textId="77777777" w:rsidTr="00235C01">
              <w:tc>
                <w:tcPr>
                  <w:tcW w:w="389" w:type="dxa"/>
                </w:tcPr>
                <w:p w14:paraId="2E5C306E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89" w:type="dxa"/>
                </w:tcPr>
                <w:p w14:paraId="21BAB671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89" w:type="dxa"/>
                </w:tcPr>
                <w:p w14:paraId="12F5D5A9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89" w:type="dxa"/>
                </w:tcPr>
                <w:p w14:paraId="7C12683E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89" w:type="dxa"/>
                </w:tcPr>
                <w:p w14:paraId="69360709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89" w:type="dxa"/>
                </w:tcPr>
                <w:p w14:paraId="58B8CF7E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89" w:type="dxa"/>
                </w:tcPr>
                <w:p w14:paraId="44FCEBD7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bookmarkEnd w:id="6"/>
          </w:tbl>
          <w:p w14:paraId="648B8130" w14:textId="77777777" w:rsidR="00CB75AE" w:rsidRPr="008D3131" w:rsidRDefault="00CB75AE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37" w:type="dxa"/>
          </w:tcPr>
          <w:p w14:paraId="56E7F52A" w14:textId="77777777" w:rsidR="00CB75AE" w:rsidRPr="008D3131" w:rsidRDefault="00CB75AE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33" w:type="dxa"/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February"/>
            </w:tblPr>
            <w:tblGrid>
              <w:gridCol w:w="414"/>
              <w:gridCol w:w="418"/>
              <w:gridCol w:w="418"/>
              <w:gridCol w:w="418"/>
              <w:gridCol w:w="418"/>
              <w:gridCol w:w="418"/>
              <w:gridCol w:w="413"/>
            </w:tblGrid>
            <w:tr w:rsidR="00CB75AE" w:rsidRPr="008D3131" w14:paraId="79F9264D" w14:textId="77777777" w:rsidTr="00C04514"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1BB52739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bookmarkStart w:id="7" w:name="M2d" w:colFirst="0" w:colLast="6"/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M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0FAE7CD1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33F71FDD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W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2A8E3522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2C9916A5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V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080681C0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7CAC5300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</w:tr>
            <w:tr w:rsidR="00CB75AE" w:rsidRPr="008D3131" w14:paraId="6BADF3A1" w14:textId="77777777">
              <w:tc>
                <w:tcPr>
                  <w:tcW w:w="318" w:type="dxa"/>
                </w:tcPr>
                <w:p w14:paraId="663F4930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bookmarkStart w:id="8" w:name="M2g" w:colFirst="0" w:colLast="6"/>
                  <w:bookmarkEnd w:id="7"/>
                </w:p>
              </w:tc>
              <w:tc>
                <w:tcPr>
                  <w:tcW w:w="322" w:type="dxa"/>
                </w:tcPr>
                <w:p w14:paraId="24E7A1F6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653D26F1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760BDDD0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404974D7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5D1434BF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6B3858A7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</w:t>
                  </w:r>
                </w:p>
              </w:tc>
            </w:tr>
            <w:tr w:rsidR="00CB75AE" w:rsidRPr="008D3131" w14:paraId="11C0FE14" w14:textId="77777777">
              <w:tc>
                <w:tcPr>
                  <w:tcW w:w="318" w:type="dxa"/>
                </w:tcPr>
                <w:p w14:paraId="0B685629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22" w:type="dxa"/>
                </w:tcPr>
                <w:p w14:paraId="3CBE214F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22" w:type="dxa"/>
                </w:tcPr>
                <w:p w14:paraId="6510B94D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22" w:type="dxa"/>
                </w:tcPr>
                <w:p w14:paraId="4DA1A480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22" w:type="dxa"/>
                </w:tcPr>
                <w:p w14:paraId="4D30A10F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22" w:type="dxa"/>
                </w:tcPr>
                <w:p w14:paraId="5D9F9F21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18" w:type="dxa"/>
                </w:tcPr>
                <w:p w14:paraId="4FA8974B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8</w:t>
                  </w:r>
                </w:p>
              </w:tc>
            </w:tr>
            <w:tr w:rsidR="00CB75AE" w:rsidRPr="008D3131" w14:paraId="725B33E9" w14:textId="77777777">
              <w:tc>
                <w:tcPr>
                  <w:tcW w:w="318" w:type="dxa"/>
                </w:tcPr>
                <w:p w14:paraId="33DFF2F9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22" w:type="dxa"/>
                </w:tcPr>
                <w:p w14:paraId="31790CA8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22" w:type="dxa"/>
                </w:tcPr>
                <w:p w14:paraId="0BE7467A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22" w:type="dxa"/>
                </w:tcPr>
                <w:p w14:paraId="428767B3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22" w:type="dxa"/>
                </w:tcPr>
                <w:p w14:paraId="5FA20C67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322" w:type="dxa"/>
                </w:tcPr>
                <w:p w14:paraId="66C2A51B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318" w:type="dxa"/>
                </w:tcPr>
                <w:p w14:paraId="5444E6E8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15</w:t>
                  </w:r>
                </w:p>
              </w:tc>
            </w:tr>
            <w:tr w:rsidR="00CB75AE" w:rsidRPr="008D3131" w14:paraId="3D95D768" w14:textId="77777777">
              <w:tc>
                <w:tcPr>
                  <w:tcW w:w="318" w:type="dxa"/>
                </w:tcPr>
                <w:p w14:paraId="2FE3657C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322" w:type="dxa"/>
                </w:tcPr>
                <w:p w14:paraId="41B918FE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322" w:type="dxa"/>
                </w:tcPr>
                <w:p w14:paraId="7500A508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322" w:type="dxa"/>
                </w:tcPr>
                <w:p w14:paraId="34C81F2A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322" w:type="dxa"/>
                </w:tcPr>
                <w:p w14:paraId="7C606073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22" w:type="dxa"/>
                </w:tcPr>
                <w:p w14:paraId="186125F3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318" w:type="dxa"/>
                </w:tcPr>
                <w:p w14:paraId="61F98CA7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22</w:t>
                  </w:r>
                </w:p>
              </w:tc>
            </w:tr>
            <w:tr w:rsidR="00CB75AE" w:rsidRPr="008D3131" w14:paraId="6002B908" w14:textId="77777777">
              <w:tc>
                <w:tcPr>
                  <w:tcW w:w="318" w:type="dxa"/>
                </w:tcPr>
                <w:p w14:paraId="38758A79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322" w:type="dxa"/>
                </w:tcPr>
                <w:p w14:paraId="104E07B2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322" w:type="dxa"/>
                </w:tcPr>
                <w:p w14:paraId="1C89F2EF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322" w:type="dxa"/>
                </w:tcPr>
                <w:p w14:paraId="7339884C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322" w:type="dxa"/>
                </w:tcPr>
                <w:p w14:paraId="012EC4C6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322" w:type="dxa"/>
                </w:tcPr>
                <w:p w14:paraId="7A3F8876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318" w:type="dxa"/>
                </w:tcPr>
                <w:p w14:paraId="72632155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CB75AE" w:rsidRPr="008D3131" w14:paraId="58F8C6F5" w14:textId="77777777">
              <w:tc>
                <w:tcPr>
                  <w:tcW w:w="318" w:type="dxa"/>
                </w:tcPr>
                <w:p w14:paraId="63814B2F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722E3DC3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73044D0F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070D35F5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20DBB513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27BE4ECE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4AE1F174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bookmarkEnd w:id="8"/>
          </w:tbl>
          <w:p w14:paraId="5AF57A59" w14:textId="77777777" w:rsidR="00CB75AE" w:rsidRPr="008D3131" w:rsidRDefault="00CB75AE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37" w:type="dxa"/>
          </w:tcPr>
          <w:p w14:paraId="16637DE7" w14:textId="77777777" w:rsidR="00CB75AE" w:rsidRPr="008D3131" w:rsidRDefault="00CB75AE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33" w:type="dxa"/>
          </w:tcPr>
          <w:tbl>
            <w:tblPr>
              <w:tblStyle w:val="HostTable"/>
              <w:tblW w:w="4940" w:type="pct"/>
              <w:tblLayout w:type="fixed"/>
              <w:tblLook w:val="04A0" w:firstRow="1" w:lastRow="0" w:firstColumn="1" w:lastColumn="0" w:noHBand="0" w:noVBand="1"/>
              <w:tblDescription w:val="March"/>
            </w:tblPr>
            <w:tblGrid>
              <w:gridCol w:w="411"/>
              <w:gridCol w:w="411"/>
              <w:gridCol w:w="412"/>
              <w:gridCol w:w="412"/>
              <w:gridCol w:w="412"/>
              <w:gridCol w:w="412"/>
              <w:gridCol w:w="412"/>
            </w:tblGrid>
            <w:tr w:rsidR="00CB75AE" w:rsidRPr="008D3131" w14:paraId="13F3DDE8" w14:textId="77777777" w:rsidTr="00C04514">
              <w:tc>
                <w:tcPr>
                  <w:tcW w:w="317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01E1CB08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bookmarkStart w:id="9" w:name="M3d" w:colFirst="0" w:colLast="6"/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M</w:t>
                  </w:r>
                </w:p>
              </w:tc>
              <w:tc>
                <w:tcPr>
                  <w:tcW w:w="317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4E36A9A7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17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22174AE8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W</w:t>
                  </w:r>
                </w:p>
              </w:tc>
              <w:tc>
                <w:tcPr>
                  <w:tcW w:w="317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72A16B96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17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35A95A5F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V</w:t>
                  </w:r>
                </w:p>
              </w:tc>
              <w:tc>
                <w:tcPr>
                  <w:tcW w:w="317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3CFCB22C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  <w:tc>
                <w:tcPr>
                  <w:tcW w:w="317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454C1CA6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</w:tr>
            <w:tr w:rsidR="00CB75AE" w:rsidRPr="008D3131" w14:paraId="4E02744E" w14:textId="77777777" w:rsidTr="00FF17C6">
              <w:tc>
                <w:tcPr>
                  <w:tcW w:w="317" w:type="dxa"/>
                </w:tcPr>
                <w:p w14:paraId="0D94B958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bookmarkStart w:id="10" w:name="M3g" w:colFirst="0" w:colLast="6"/>
                  <w:bookmarkEnd w:id="9"/>
                </w:p>
              </w:tc>
              <w:tc>
                <w:tcPr>
                  <w:tcW w:w="317" w:type="dxa"/>
                </w:tcPr>
                <w:p w14:paraId="1D9710F4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7" w:type="dxa"/>
                </w:tcPr>
                <w:p w14:paraId="47722C05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7" w:type="dxa"/>
                </w:tcPr>
                <w:p w14:paraId="020F8B52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7" w:type="dxa"/>
                </w:tcPr>
                <w:p w14:paraId="2960718D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7" w:type="dxa"/>
                </w:tcPr>
                <w:p w14:paraId="73F100DE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7" w:type="dxa"/>
                </w:tcPr>
                <w:p w14:paraId="7FBB42E6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</w:t>
                  </w:r>
                </w:p>
              </w:tc>
            </w:tr>
            <w:tr w:rsidR="00CB75AE" w:rsidRPr="008D3131" w14:paraId="14473BC8" w14:textId="77777777" w:rsidTr="00FF17C6">
              <w:tc>
                <w:tcPr>
                  <w:tcW w:w="317" w:type="dxa"/>
                </w:tcPr>
                <w:p w14:paraId="4F34ACD3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17" w:type="dxa"/>
                </w:tcPr>
                <w:p w14:paraId="32D70859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17" w:type="dxa"/>
                </w:tcPr>
                <w:p w14:paraId="7E68152C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17" w:type="dxa"/>
                </w:tcPr>
                <w:p w14:paraId="7A0126D3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17" w:type="dxa"/>
                </w:tcPr>
                <w:p w14:paraId="193B77F2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17" w:type="dxa"/>
                </w:tcPr>
                <w:p w14:paraId="19754C2B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17" w:type="dxa"/>
                </w:tcPr>
                <w:p w14:paraId="43F7CB83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8</w:t>
                  </w:r>
                </w:p>
              </w:tc>
            </w:tr>
            <w:tr w:rsidR="00CB75AE" w:rsidRPr="008D3131" w14:paraId="2435CC2B" w14:textId="77777777" w:rsidTr="00FF17C6">
              <w:tc>
                <w:tcPr>
                  <w:tcW w:w="317" w:type="dxa"/>
                </w:tcPr>
                <w:p w14:paraId="0BCD1D4F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17" w:type="dxa"/>
                </w:tcPr>
                <w:p w14:paraId="56EA1546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17" w:type="dxa"/>
                </w:tcPr>
                <w:p w14:paraId="6D3EF365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17" w:type="dxa"/>
                </w:tcPr>
                <w:p w14:paraId="230C6926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17" w:type="dxa"/>
                </w:tcPr>
                <w:p w14:paraId="2E2A893C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317" w:type="dxa"/>
                </w:tcPr>
                <w:p w14:paraId="30DF7FA4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317" w:type="dxa"/>
                </w:tcPr>
                <w:p w14:paraId="09307CF1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15</w:t>
                  </w:r>
                </w:p>
              </w:tc>
            </w:tr>
            <w:tr w:rsidR="00CB75AE" w:rsidRPr="008D3131" w14:paraId="6D31B550" w14:textId="77777777" w:rsidTr="00FF17C6">
              <w:tc>
                <w:tcPr>
                  <w:tcW w:w="317" w:type="dxa"/>
                </w:tcPr>
                <w:p w14:paraId="3EE66450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317" w:type="dxa"/>
                </w:tcPr>
                <w:p w14:paraId="27A330F9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317" w:type="dxa"/>
                </w:tcPr>
                <w:p w14:paraId="3A9A871D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317" w:type="dxa"/>
                </w:tcPr>
                <w:p w14:paraId="553E4863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317" w:type="dxa"/>
                </w:tcPr>
                <w:p w14:paraId="516BEA89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17" w:type="dxa"/>
                </w:tcPr>
                <w:p w14:paraId="34116B2D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317" w:type="dxa"/>
                </w:tcPr>
                <w:p w14:paraId="1B497C49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22</w:t>
                  </w:r>
                </w:p>
              </w:tc>
            </w:tr>
            <w:tr w:rsidR="00CB75AE" w:rsidRPr="008D3131" w14:paraId="30D5EB61" w14:textId="77777777" w:rsidTr="00FF17C6">
              <w:tc>
                <w:tcPr>
                  <w:tcW w:w="317" w:type="dxa"/>
                </w:tcPr>
                <w:p w14:paraId="2705B221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317" w:type="dxa"/>
                </w:tcPr>
                <w:p w14:paraId="208F5D67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317" w:type="dxa"/>
                </w:tcPr>
                <w:p w14:paraId="36FF01D9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317" w:type="dxa"/>
                </w:tcPr>
                <w:p w14:paraId="6FF6BBF8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317" w:type="dxa"/>
                </w:tcPr>
                <w:p w14:paraId="679606A3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317" w:type="dxa"/>
                </w:tcPr>
                <w:p w14:paraId="01898AA3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317" w:type="dxa"/>
                </w:tcPr>
                <w:p w14:paraId="14984684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29</w:t>
                  </w:r>
                </w:p>
              </w:tc>
            </w:tr>
            <w:tr w:rsidR="00CB75AE" w:rsidRPr="008D3131" w14:paraId="1B0D615A" w14:textId="77777777" w:rsidTr="00FF17C6">
              <w:tc>
                <w:tcPr>
                  <w:tcW w:w="317" w:type="dxa"/>
                </w:tcPr>
                <w:p w14:paraId="19B3BAC6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317" w:type="dxa"/>
                </w:tcPr>
                <w:p w14:paraId="1F11078D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317" w:type="dxa"/>
                </w:tcPr>
                <w:p w14:paraId="6B5B5E3C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7" w:type="dxa"/>
                </w:tcPr>
                <w:p w14:paraId="2B3B1A39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7" w:type="dxa"/>
                </w:tcPr>
                <w:p w14:paraId="1569C6AA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7" w:type="dxa"/>
                </w:tcPr>
                <w:p w14:paraId="15F725F4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7" w:type="dxa"/>
                </w:tcPr>
                <w:p w14:paraId="4577ABFA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bookmarkEnd w:id="10"/>
          </w:tbl>
          <w:p w14:paraId="6B5C70C4" w14:textId="77777777" w:rsidR="00CB75AE" w:rsidRPr="008D3131" w:rsidRDefault="00CB75AE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CB75AE" w:rsidRPr="0091671F" w14:paraId="73F2A822" w14:textId="77777777" w:rsidTr="00C04514">
        <w:trPr>
          <w:trHeight w:hRule="exact" w:val="202"/>
          <w:jc w:val="center"/>
        </w:trPr>
        <w:tc>
          <w:tcPr>
            <w:tcW w:w="3133" w:type="dxa"/>
          </w:tcPr>
          <w:p w14:paraId="5B079B52" w14:textId="77777777" w:rsidR="00CB75AE" w:rsidRPr="008D3131" w:rsidRDefault="00CB75AE">
            <w:pPr>
              <w:rPr>
                <w:color w:val="000000" w:themeColor="text1"/>
                <w:sz w:val="22"/>
              </w:rPr>
            </w:pPr>
          </w:p>
        </w:tc>
        <w:tc>
          <w:tcPr>
            <w:tcW w:w="537" w:type="dxa"/>
          </w:tcPr>
          <w:p w14:paraId="4DDE86EF" w14:textId="77777777" w:rsidR="00CB75AE" w:rsidRPr="008D3131" w:rsidRDefault="00CB75AE">
            <w:pPr>
              <w:rPr>
                <w:color w:val="000000" w:themeColor="text1"/>
                <w:sz w:val="22"/>
              </w:rPr>
            </w:pPr>
          </w:p>
        </w:tc>
        <w:tc>
          <w:tcPr>
            <w:tcW w:w="3133" w:type="dxa"/>
          </w:tcPr>
          <w:p w14:paraId="6CEB591C" w14:textId="77777777" w:rsidR="00CB75AE" w:rsidRPr="008D3131" w:rsidRDefault="00CB75AE">
            <w:pPr>
              <w:rPr>
                <w:color w:val="000000" w:themeColor="text1"/>
                <w:sz w:val="22"/>
              </w:rPr>
            </w:pPr>
          </w:p>
        </w:tc>
        <w:tc>
          <w:tcPr>
            <w:tcW w:w="537" w:type="dxa"/>
          </w:tcPr>
          <w:p w14:paraId="1BC682A8" w14:textId="77777777" w:rsidR="00CB75AE" w:rsidRPr="008D3131" w:rsidRDefault="00CB75AE">
            <w:pPr>
              <w:rPr>
                <w:color w:val="000000" w:themeColor="text1"/>
                <w:sz w:val="22"/>
              </w:rPr>
            </w:pPr>
          </w:p>
        </w:tc>
        <w:tc>
          <w:tcPr>
            <w:tcW w:w="3133" w:type="dxa"/>
          </w:tcPr>
          <w:p w14:paraId="298F27B2" w14:textId="77777777" w:rsidR="00CB75AE" w:rsidRPr="008D3131" w:rsidRDefault="00CB75AE">
            <w:pPr>
              <w:rPr>
                <w:color w:val="000000" w:themeColor="text1"/>
                <w:sz w:val="22"/>
              </w:rPr>
            </w:pPr>
          </w:p>
        </w:tc>
      </w:tr>
      <w:tr w:rsidR="00CB75AE" w:rsidRPr="0091671F" w14:paraId="204611C7" w14:textId="77777777" w:rsidTr="00C04514">
        <w:trPr>
          <w:trHeight w:val="317"/>
          <w:jc w:val="center"/>
        </w:trPr>
        <w:tc>
          <w:tcPr>
            <w:tcW w:w="3133" w:type="dxa"/>
            <w:vAlign w:val="bottom"/>
          </w:tcPr>
          <w:p w14:paraId="3F2923B4" w14:textId="77777777" w:rsidR="00CB75AE" w:rsidRPr="008D3131" w:rsidRDefault="00C04514" w:rsidP="0074374D">
            <w:pPr>
              <w:pStyle w:val="Months"/>
              <w:tabs>
                <w:tab w:val="center" w:pos="1412"/>
              </w:tabs>
              <w:jc w:val="center"/>
              <w:rPr>
                <w:rFonts w:asciiTheme="minorHAnsi" w:hAnsiTheme="minorHAnsi"/>
                <w:color w:val="000000" w:themeColor="text1"/>
                <w:sz w:val="24"/>
              </w:rPr>
            </w:pPr>
            <w:bookmarkStart w:id="11" w:name="M4" w:colFirst="0" w:colLast="0"/>
            <w:bookmarkStart w:id="12" w:name="M5" w:colFirst="2" w:colLast="2"/>
            <w:bookmarkStart w:id="13" w:name="M6" w:colFirst="4" w:colLast="4"/>
            <w:r w:rsidRPr="008D3131">
              <w:rPr>
                <w:rFonts w:asciiTheme="minorHAnsi" w:hAnsiTheme="minorHAnsi"/>
                <w:color w:val="000000" w:themeColor="text1"/>
                <w:sz w:val="24"/>
              </w:rPr>
              <w:t>APRIL</w:t>
            </w:r>
          </w:p>
        </w:tc>
        <w:tc>
          <w:tcPr>
            <w:tcW w:w="537" w:type="dxa"/>
            <w:vAlign w:val="bottom"/>
          </w:tcPr>
          <w:p w14:paraId="284B73E7" w14:textId="77777777" w:rsidR="00CB75AE" w:rsidRPr="008D3131" w:rsidRDefault="00CB75AE" w:rsidP="0074374D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3133" w:type="dxa"/>
            <w:vAlign w:val="bottom"/>
          </w:tcPr>
          <w:p w14:paraId="71AA31A4" w14:textId="77777777" w:rsidR="00CB75AE" w:rsidRPr="008D3131" w:rsidRDefault="00C04514" w:rsidP="0074374D">
            <w:pPr>
              <w:pStyle w:val="Months"/>
              <w:tabs>
                <w:tab w:val="center" w:pos="1412"/>
              </w:tabs>
              <w:jc w:val="center"/>
              <w:rPr>
                <w:rFonts w:asciiTheme="minorHAnsi" w:hAnsiTheme="minorHAnsi"/>
                <w:color w:val="000000" w:themeColor="text1"/>
                <w:sz w:val="24"/>
              </w:rPr>
            </w:pPr>
            <w:r w:rsidRPr="008D3131">
              <w:rPr>
                <w:rFonts w:asciiTheme="minorHAnsi" w:hAnsiTheme="minorHAnsi"/>
                <w:color w:val="000000" w:themeColor="text1"/>
                <w:sz w:val="24"/>
              </w:rPr>
              <w:t>MEI</w:t>
            </w:r>
          </w:p>
        </w:tc>
        <w:tc>
          <w:tcPr>
            <w:tcW w:w="537" w:type="dxa"/>
            <w:vAlign w:val="bottom"/>
          </w:tcPr>
          <w:p w14:paraId="293F60C8" w14:textId="77777777" w:rsidR="00CB75AE" w:rsidRPr="008D3131" w:rsidRDefault="00CB75AE" w:rsidP="0074374D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3133" w:type="dxa"/>
            <w:vAlign w:val="bottom"/>
          </w:tcPr>
          <w:p w14:paraId="7F70AA66" w14:textId="77777777" w:rsidR="00CB75AE" w:rsidRPr="008D3131" w:rsidRDefault="00C04514" w:rsidP="0074374D">
            <w:pPr>
              <w:pStyle w:val="Months"/>
              <w:tabs>
                <w:tab w:val="center" w:pos="1412"/>
                <w:tab w:val="left" w:pos="1860"/>
              </w:tabs>
              <w:jc w:val="center"/>
              <w:rPr>
                <w:rFonts w:asciiTheme="minorHAnsi" w:hAnsiTheme="minorHAnsi"/>
                <w:color w:val="000000" w:themeColor="text1"/>
                <w:sz w:val="24"/>
              </w:rPr>
            </w:pPr>
            <w:r w:rsidRPr="008D3131">
              <w:rPr>
                <w:rFonts w:asciiTheme="minorHAnsi" w:hAnsiTheme="minorHAnsi"/>
                <w:color w:val="000000" w:themeColor="text1"/>
                <w:sz w:val="24"/>
              </w:rPr>
              <w:t>JUNI</w:t>
            </w:r>
          </w:p>
        </w:tc>
      </w:tr>
      <w:tr w:rsidR="00CB75AE" w:rsidRPr="0091671F" w14:paraId="501D4EAF" w14:textId="77777777" w:rsidTr="00C04514">
        <w:trPr>
          <w:jc w:val="center"/>
        </w:trPr>
        <w:tc>
          <w:tcPr>
            <w:tcW w:w="3133" w:type="dxa"/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May"/>
            </w:tblPr>
            <w:tblGrid>
              <w:gridCol w:w="414"/>
              <w:gridCol w:w="418"/>
              <w:gridCol w:w="418"/>
              <w:gridCol w:w="418"/>
              <w:gridCol w:w="418"/>
              <w:gridCol w:w="418"/>
              <w:gridCol w:w="413"/>
            </w:tblGrid>
            <w:tr w:rsidR="00CB75AE" w:rsidRPr="008D3131" w14:paraId="193AFB31" w14:textId="77777777" w:rsidTr="00C04514"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3B24C98C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bookmarkStart w:id="14" w:name="M4d" w:colFirst="0" w:colLast="6"/>
                  <w:bookmarkEnd w:id="11"/>
                  <w:bookmarkEnd w:id="12"/>
                  <w:bookmarkEnd w:id="13"/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M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0D54D9ED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0B391951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W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288CDF17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3F5744B4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V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11F394F2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48A5BC70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</w:tr>
            <w:tr w:rsidR="00CB75AE" w:rsidRPr="008D3131" w14:paraId="609F6328" w14:textId="77777777">
              <w:tc>
                <w:tcPr>
                  <w:tcW w:w="318" w:type="dxa"/>
                </w:tcPr>
                <w:p w14:paraId="06C34CDD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bookmarkStart w:id="15" w:name="M4g" w:colFirst="0" w:colLast="6"/>
                  <w:bookmarkEnd w:id="14"/>
                </w:p>
              </w:tc>
              <w:tc>
                <w:tcPr>
                  <w:tcW w:w="322" w:type="dxa"/>
                </w:tcPr>
                <w:p w14:paraId="0D686765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79534E80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22" w:type="dxa"/>
                </w:tcPr>
                <w:p w14:paraId="0BF78947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22" w:type="dxa"/>
                </w:tcPr>
                <w:p w14:paraId="325A172D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22" w:type="dxa"/>
                </w:tcPr>
                <w:p w14:paraId="4537DD88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18" w:type="dxa"/>
                </w:tcPr>
                <w:p w14:paraId="0B3A8F7D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5</w:t>
                  </w:r>
                </w:p>
              </w:tc>
            </w:tr>
            <w:tr w:rsidR="00CB75AE" w:rsidRPr="008D3131" w14:paraId="4FF51EC0" w14:textId="77777777">
              <w:tc>
                <w:tcPr>
                  <w:tcW w:w="318" w:type="dxa"/>
                </w:tcPr>
                <w:p w14:paraId="5DABF0F0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22" w:type="dxa"/>
                </w:tcPr>
                <w:p w14:paraId="2847073F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22" w:type="dxa"/>
                </w:tcPr>
                <w:p w14:paraId="47EDD07B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22" w:type="dxa"/>
                </w:tcPr>
                <w:p w14:paraId="0963DB4C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22" w:type="dxa"/>
                </w:tcPr>
                <w:p w14:paraId="56E0B991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22" w:type="dxa"/>
                </w:tcPr>
                <w:p w14:paraId="063BCA0B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18" w:type="dxa"/>
                </w:tcPr>
                <w:p w14:paraId="3EC2BDB8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12</w:t>
                  </w:r>
                </w:p>
              </w:tc>
            </w:tr>
            <w:tr w:rsidR="00CB75AE" w:rsidRPr="008D3131" w14:paraId="5F6FBB4D" w14:textId="77777777">
              <w:tc>
                <w:tcPr>
                  <w:tcW w:w="318" w:type="dxa"/>
                </w:tcPr>
                <w:p w14:paraId="09A97C9A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322" w:type="dxa"/>
                </w:tcPr>
                <w:p w14:paraId="461DD30C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322" w:type="dxa"/>
                </w:tcPr>
                <w:p w14:paraId="0136488F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322" w:type="dxa"/>
                </w:tcPr>
                <w:p w14:paraId="1A8A3738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322" w:type="dxa"/>
                </w:tcPr>
                <w:p w14:paraId="43752BB2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322" w:type="dxa"/>
                </w:tcPr>
                <w:p w14:paraId="011A3488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318" w:type="dxa"/>
                </w:tcPr>
                <w:p w14:paraId="655DED91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19</w:t>
                  </w:r>
                </w:p>
              </w:tc>
            </w:tr>
            <w:tr w:rsidR="00CB75AE" w:rsidRPr="008D3131" w14:paraId="5BB5C879" w14:textId="77777777">
              <w:tc>
                <w:tcPr>
                  <w:tcW w:w="318" w:type="dxa"/>
                </w:tcPr>
                <w:p w14:paraId="5C71664B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22" w:type="dxa"/>
                </w:tcPr>
                <w:p w14:paraId="056E259D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322" w:type="dxa"/>
                </w:tcPr>
                <w:p w14:paraId="6DA5ADC2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322" w:type="dxa"/>
                </w:tcPr>
                <w:p w14:paraId="0807CE63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322" w:type="dxa"/>
                </w:tcPr>
                <w:p w14:paraId="2E855673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322" w:type="dxa"/>
                </w:tcPr>
                <w:p w14:paraId="4C52533E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318" w:type="dxa"/>
                </w:tcPr>
                <w:p w14:paraId="0D5046B8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26</w:t>
                  </w:r>
                </w:p>
              </w:tc>
            </w:tr>
            <w:tr w:rsidR="00CB75AE" w:rsidRPr="008D3131" w14:paraId="065F90B5" w14:textId="77777777">
              <w:tc>
                <w:tcPr>
                  <w:tcW w:w="318" w:type="dxa"/>
                </w:tcPr>
                <w:p w14:paraId="67D8BCAC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322" w:type="dxa"/>
                </w:tcPr>
                <w:p w14:paraId="00CAEFD9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322" w:type="dxa"/>
                </w:tcPr>
                <w:p w14:paraId="046017C0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322" w:type="dxa"/>
                </w:tcPr>
                <w:p w14:paraId="757BD1E7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322" w:type="dxa"/>
                </w:tcPr>
                <w:p w14:paraId="2A307640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20353C0F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354DD7E1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CB75AE" w:rsidRPr="008D3131" w14:paraId="0AD6147F" w14:textId="77777777">
              <w:tc>
                <w:tcPr>
                  <w:tcW w:w="318" w:type="dxa"/>
                </w:tcPr>
                <w:p w14:paraId="1B3F2B8D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617671C0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17F6AF10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6DA6CA42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32AA30D3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461FE964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514979E5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bookmarkEnd w:id="15"/>
          </w:tbl>
          <w:p w14:paraId="51DCF87E" w14:textId="77777777" w:rsidR="00CB75AE" w:rsidRPr="008D3131" w:rsidRDefault="00CB75AE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37" w:type="dxa"/>
          </w:tcPr>
          <w:p w14:paraId="2535E7FF" w14:textId="77777777" w:rsidR="00CB75AE" w:rsidRPr="008D3131" w:rsidRDefault="00CB75AE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33" w:type="dxa"/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June"/>
            </w:tblPr>
            <w:tblGrid>
              <w:gridCol w:w="414"/>
              <w:gridCol w:w="418"/>
              <w:gridCol w:w="418"/>
              <w:gridCol w:w="418"/>
              <w:gridCol w:w="418"/>
              <w:gridCol w:w="418"/>
              <w:gridCol w:w="413"/>
            </w:tblGrid>
            <w:tr w:rsidR="00CB75AE" w:rsidRPr="008D3131" w14:paraId="36BD5B0B" w14:textId="77777777" w:rsidTr="00C04514"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2011DC88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bookmarkStart w:id="16" w:name="M5d" w:colFirst="0" w:colLast="6"/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M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68461E67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65093CD1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W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2E6F113E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75F53FE7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V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5CA16C97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37CFB772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</w:tr>
            <w:tr w:rsidR="00CB75AE" w:rsidRPr="008D3131" w14:paraId="2AC5F616" w14:textId="77777777">
              <w:tc>
                <w:tcPr>
                  <w:tcW w:w="318" w:type="dxa"/>
                </w:tcPr>
                <w:p w14:paraId="195A8B8A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bookmarkStart w:id="17" w:name="M5g" w:colFirst="0" w:colLast="6"/>
                  <w:bookmarkEnd w:id="16"/>
                </w:p>
              </w:tc>
              <w:tc>
                <w:tcPr>
                  <w:tcW w:w="322" w:type="dxa"/>
                </w:tcPr>
                <w:p w14:paraId="41A7FF1B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64F27DB5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45CD6CDC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74D6012C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22" w:type="dxa"/>
                </w:tcPr>
                <w:p w14:paraId="50F7D93D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18" w:type="dxa"/>
                </w:tcPr>
                <w:p w14:paraId="4F55D47F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</w:t>
                  </w:r>
                </w:p>
              </w:tc>
            </w:tr>
            <w:tr w:rsidR="00CB75AE" w:rsidRPr="008D3131" w14:paraId="7E7A552E" w14:textId="77777777">
              <w:tc>
                <w:tcPr>
                  <w:tcW w:w="318" w:type="dxa"/>
                </w:tcPr>
                <w:p w14:paraId="077E7DB1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22" w:type="dxa"/>
                </w:tcPr>
                <w:p w14:paraId="1AA89EA8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22" w:type="dxa"/>
                </w:tcPr>
                <w:p w14:paraId="51DB6514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22" w:type="dxa"/>
                </w:tcPr>
                <w:p w14:paraId="68C18622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22" w:type="dxa"/>
                </w:tcPr>
                <w:p w14:paraId="6343A655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22" w:type="dxa"/>
                </w:tcPr>
                <w:p w14:paraId="3550FEDE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18" w:type="dxa"/>
                </w:tcPr>
                <w:p w14:paraId="7F4E6B61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10</w:t>
                  </w:r>
                </w:p>
              </w:tc>
            </w:tr>
            <w:tr w:rsidR="00CB75AE" w:rsidRPr="008D3131" w14:paraId="68A1E22F" w14:textId="77777777">
              <w:tc>
                <w:tcPr>
                  <w:tcW w:w="318" w:type="dxa"/>
                </w:tcPr>
                <w:p w14:paraId="3622CA1C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22" w:type="dxa"/>
                </w:tcPr>
                <w:p w14:paraId="6FB06C82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22" w:type="dxa"/>
                </w:tcPr>
                <w:p w14:paraId="5E3FBD59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322" w:type="dxa"/>
                </w:tcPr>
                <w:p w14:paraId="4E4FDE91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322" w:type="dxa"/>
                </w:tcPr>
                <w:p w14:paraId="691A3558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322" w:type="dxa"/>
                </w:tcPr>
                <w:p w14:paraId="2D7D548D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318" w:type="dxa"/>
                </w:tcPr>
                <w:p w14:paraId="3C21680F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17</w:t>
                  </w:r>
                </w:p>
              </w:tc>
            </w:tr>
            <w:tr w:rsidR="00CB75AE" w:rsidRPr="008D3131" w14:paraId="3F078969" w14:textId="77777777">
              <w:tc>
                <w:tcPr>
                  <w:tcW w:w="318" w:type="dxa"/>
                </w:tcPr>
                <w:p w14:paraId="256F2401" w14:textId="77777777" w:rsidR="00CB75AE" w:rsidRPr="008D3131" w:rsidRDefault="00C04514" w:rsidP="006E483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322" w:type="dxa"/>
                </w:tcPr>
                <w:p w14:paraId="33C508AA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322" w:type="dxa"/>
                </w:tcPr>
                <w:p w14:paraId="28EA347B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22" w:type="dxa"/>
                </w:tcPr>
                <w:p w14:paraId="3BEC1A8A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322" w:type="dxa"/>
                </w:tcPr>
                <w:p w14:paraId="6BC30163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322" w:type="dxa"/>
                </w:tcPr>
                <w:p w14:paraId="33192A54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318" w:type="dxa"/>
                </w:tcPr>
                <w:p w14:paraId="677999A0" w14:textId="77777777" w:rsidR="00CB75AE" w:rsidRPr="008D3131" w:rsidRDefault="00C04514" w:rsidP="00662CBD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24</w:t>
                  </w:r>
                </w:p>
              </w:tc>
            </w:tr>
            <w:tr w:rsidR="00CB75AE" w:rsidRPr="008D3131" w14:paraId="74E4B597" w14:textId="77777777">
              <w:tc>
                <w:tcPr>
                  <w:tcW w:w="318" w:type="dxa"/>
                </w:tcPr>
                <w:p w14:paraId="1F2F4568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322" w:type="dxa"/>
                </w:tcPr>
                <w:p w14:paraId="73866C76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322" w:type="dxa"/>
                </w:tcPr>
                <w:p w14:paraId="06FBE83A" w14:textId="77777777" w:rsidR="00CB75AE" w:rsidRPr="008D3131" w:rsidRDefault="00C04514" w:rsidP="00662CBD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322" w:type="dxa"/>
                </w:tcPr>
                <w:p w14:paraId="0908A834" w14:textId="77777777" w:rsidR="00CB75AE" w:rsidRPr="008D3131" w:rsidRDefault="00C04514" w:rsidP="00662CBD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322" w:type="dxa"/>
                </w:tcPr>
                <w:p w14:paraId="2C299009" w14:textId="77777777" w:rsidR="00CB75AE" w:rsidRPr="008D3131" w:rsidRDefault="00C04514" w:rsidP="00662CBD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322" w:type="dxa"/>
                </w:tcPr>
                <w:p w14:paraId="51876523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318" w:type="dxa"/>
                </w:tcPr>
                <w:p w14:paraId="523FCE93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31</w:t>
                  </w:r>
                </w:p>
              </w:tc>
            </w:tr>
            <w:tr w:rsidR="00CB75AE" w:rsidRPr="008D3131" w14:paraId="1B9E91CF" w14:textId="77777777">
              <w:tc>
                <w:tcPr>
                  <w:tcW w:w="318" w:type="dxa"/>
                </w:tcPr>
                <w:p w14:paraId="05175A0B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6BE618F5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75585B59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59B55859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1D0B2148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4F087D8E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13C5857C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bookmarkEnd w:id="17"/>
          </w:tbl>
          <w:p w14:paraId="2D4C68AC" w14:textId="77777777" w:rsidR="00CB75AE" w:rsidRPr="008D3131" w:rsidRDefault="00CB75AE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37" w:type="dxa"/>
          </w:tcPr>
          <w:p w14:paraId="67586A58" w14:textId="77777777" w:rsidR="00CB75AE" w:rsidRPr="008D3131" w:rsidRDefault="00CB75AE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33" w:type="dxa"/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July"/>
            </w:tblPr>
            <w:tblGrid>
              <w:gridCol w:w="414"/>
              <w:gridCol w:w="418"/>
              <w:gridCol w:w="418"/>
              <w:gridCol w:w="418"/>
              <w:gridCol w:w="418"/>
              <w:gridCol w:w="418"/>
              <w:gridCol w:w="413"/>
            </w:tblGrid>
            <w:tr w:rsidR="00CB75AE" w:rsidRPr="008D3131" w14:paraId="6851A52A" w14:textId="77777777" w:rsidTr="00C04514"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45F4A655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bookmarkStart w:id="18" w:name="M6d" w:colFirst="0" w:colLast="6"/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M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559DE817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25DD92B3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W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4051966C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15048C52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V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6A87EC85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7B899623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</w:tr>
            <w:tr w:rsidR="00CB75AE" w:rsidRPr="008D3131" w14:paraId="0EA867E5" w14:textId="77777777">
              <w:tc>
                <w:tcPr>
                  <w:tcW w:w="318" w:type="dxa"/>
                </w:tcPr>
                <w:p w14:paraId="1F3A1E31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bookmarkStart w:id="19" w:name="M6g" w:colFirst="0" w:colLast="6"/>
                  <w:bookmarkEnd w:id="18"/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22" w:type="dxa"/>
                </w:tcPr>
                <w:p w14:paraId="13A500CA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22" w:type="dxa"/>
                </w:tcPr>
                <w:p w14:paraId="3C1C07B2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22" w:type="dxa"/>
                </w:tcPr>
                <w:p w14:paraId="1A6007FD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22" w:type="dxa"/>
                </w:tcPr>
                <w:p w14:paraId="711F43F5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22" w:type="dxa"/>
                </w:tcPr>
                <w:p w14:paraId="577F000B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18" w:type="dxa"/>
                </w:tcPr>
                <w:p w14:paraId="3E319185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7</w:t>
                  </w:r>
                </w:p>
              </w:tc>
            </w:tr>
            <w:tr w:rsidR="00CB75AE" w:rsidRPr="008D3131" w14:paraId="0383505E" w14:textId="77777777">
              <w:tc>
                <w:tcPr>
                  <w:tcW w:w="318" w:type="dxa"/>
                </w:tcPr>
                <w:p w14:paraId="6DA68817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22" w:type="dxa"/>
                </w:tcPr>
                <w:p w14:paraId="28BFDAA2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22" w:type="dxa"/>
                </w:tcPr>
                <w:p w14:paraId="6333517D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22" w:type="dxa"/>
                </w:tcPr>
                <w:p w14:paraId="42CA240B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22" w:type="dxa"/>
                </w:tcPr>
                <w:p w14:paraId="5FD58898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22" w:type="dxa"/>
                </w:tcPr>
                <w:p w14:paraId="1DE61DD1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318" w:type="dxa"/>
                </w:tcPr>
                <w:p w14:paraId="2012924D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14</w:t>
                  </w:r>
                </w:p>
              </w:tc>
            </w:tr>
            <w:tr w:rsidR="00CB75AE" w:rsidRPr="008D3131" w14:paraId="7F0D8DB0" w14:textId="77777777" w:rsidTr="00A573B8">
              <w:tc>
                <w:tcPr>
                  <w:tcW w:w="318" w:type="dxa"/>
                </w:tcPr>
                <w:p w14:paraId="5FAEE90F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322" w:type="dxa"/>
                </w:tcPr>
                <w:p w14:paraId="542FC628" w14:textId="77777777" w:rsidR="00CB75AE" w:rsidRPr="008D3131" w:rsidRDefault="00C04514" w:rsidP="00662CBD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322" w:type="dxa"/>
                </w:tcPr>
                <w:p w14:paraId="47D1C0FA" w14:textId="77777777" w:rsidR="00CB75AE" w:rsidRPr="008D3131" w:rsidRDefault="00C04514" w:rsidP="00662CBD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322" w:type="dxa"/>
                </w:tcPr>
                <w:p w14:paraId="54E5057E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322" w:type="dxa"/>
                  <w:shd w:val="clear" w:color="auto" w:fill="00B0F0"/>
                </w:tcPr>
                <w:p w14:paraId="7110A855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2716C4DC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18" w:type="dxa"/>
                  <w:shd w:val="clear" w:color="auto" w:fill="EE0000"/>
                </w:tcPr>
                <w:p w14:paraId="2F8AE8B1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21</w:t>
                  </w:r>
                </w:p>
              </w:tc>
            </w:tr>
            <w:tr w:rsidR="00CB75AE" w:rsidRPr="008D3131" w14:paraId="0EFFC497" w14:textId="77777777" w:rsidTr="00A573B8">
              <w:tc>
                <w:tcPr>
                  <w:tcW w:w="318" w:type="dxa"/>
                  <w:shd w:val="clear" w:color="auto" w:fill="00B0F0"/>
                </w:tcPr>
                <w:p w14:paraId="46018C67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322" w:type="dxa"/>
                </w:tcPr>
                <w:p w14:paraId="447421CF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322" w:type="dxa"/>
                </w:tcPr>
                <w:p w14:paraId="3641EC99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322" w:type="dxa"/>
                </w:tcPr>
                <w:p w14:paraId="1A1E80BA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322" w:type="dxa"/>
                </w:tcPr>
                <w:p w14:paraId="1F3D1C90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322" w:type="dxa"/>
                </w:tcPr>
                <w:p w14:paraId="067D949C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318" w:type="dxa"/>
                </w:tcPr>
                <w:p w14:paraId="1ABAE56A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28</w:t>
                  </w:r>
                </w:p>
              </w:tc>
            </w:tr>
            <w:tr w:rsidR="00CB75AE" w:rsidRPr="008D3131" w14:paraId="2F57A329" w14:textId="77777777">
              <w:tc>
                <w:tcPr>
                  <w:tcW w:w="318" w:type="dxa"/>
                </w:tcPr>
                <w:p w14:paraId="0525875C" w14:textId="77777777" w:rsidR="00CB75AE" w:rsidRPr="008D3131" w:rsidRDefault="00C04514" w:rsidP="00662CBD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322" w:type="dxa"/>
                </w:tcPr>
                <w:p w14:paraId="0BC6983C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322" w:type="dxa"/>
                </w:tcPr>
                <w:p w14:paraId="5CCAF808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719A3A9F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44C7DF4C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42CE3210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7B636647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CB75AE" w:rsidRPr="008D3131" w14:paraId="683DCEBF" w14:textId="77777777">
              <w:tc>
                <w:tcPr>
                  <w:tcW w:w="318" w:type="dxa"/>
                </w:tcPr>
                <w:p w14:paraId="501B2EFD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3DE68A9C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50604F53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19CFF607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5A1E19F9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4FD73E79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0F8479B5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bookmarkEnd w:id="19"/>
          </w:tbl>
          <w:p w14:paraId="263165DB" w14:textId="77777777" w:rsidR="00CB75AE" w:rsidRPr="008D3131" w:rsidRDefault="00CB75AE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CB75AE" w:rsidRPr="0091671F" w14:paraId="26EC9205" w14:textId="77777777" w:rsidTr="00C04514">
        <w:trPr>
          <w:trHeight w:hRule="exact" w:val="202"/>
          <w:jc w:val="center"/>
        </w:trPr>
        <w:tc>
          <w:tcPr>
            <w:tcW w:w="3133" w:type="dxa"/>
          </w:tcPr>
          <w:p w14:paraId="0F607E65" w14:textId="77777777" w:rsidR="00CB75AE" w:rsidRPr="008D3131" w:rsidRDefault="00CB75AE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537" w:type="dxa"/>
          </w:tcPr>
          <w:p w14:paraId="03DDB4F9" w14:textId="77777777" w:rsidR="00CB75AE" w:rsidRPr="008D3131" w:rsidRDefault="00CB75AE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3133" w:type="dxa"/>
          </w:tcPr>
          <w:p w14:paraId="6B74647C" w14:textId="77777777" w:rsidR="00CB75AE" w:rsidRPr="008D3131" w:rsidRDefault="00CB75AE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537" w:type="dxa"/>
          </w:tcPr>
          <w:p w14:paraId="6B3FD371" w14:textId="77777777" w:rsidR="00CB75AE" w:rsidRPr="008D3131" w:rsidRDefault="00CB75AE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3133" w:type="dxa"/>
          </w:tcPr>
          <w:p w14:paraId="0A9F938F" w14:textId="77777777" w:rsidR="00CB75AE" w:rsidRPr="008D3131" w:rsidRDefault="00CB75AE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CB75AE" w:rsidRPr="0091671F" w14:paraId="6EC5FEA8" w14:textId="77777777" w:rsidTr="00C04514">
        <w:trPr>
          <w:trHeight w:val="317"/>
          <w:jc w:val="center"/>
        </w:trPr>
        <w:tc>
          <w:tcPr>
            <w:tcW w:w="3133" w:type="dxa"/>
            <w:vAlign w:val="bottom"/>
          </w:tcPr>
          <w:p w14:paraId="5CAA7EB7" w14:textId="77777777" w:rsidR="00CB75AE" w:rsidRPr="008D3131" w:rsidRDefault="00C04514" w:rsidP="0074374D">
            <w:pPr>
              <w:pStyle w:val="Months"/>
              <w:tabs>
                <w:tab w:val="right" w:pos="2723"/>
              </w:tabs>
              <w:jc w:val="center"/>
              <w:rPr>
                <w:rFonts w:asciiTheme="minorHAnsi" w:hAnsiTheme="minorHAnsi"/>
                <w:color w:val="000000" w:themeColor="text1"/>
                <w:sz w:val="24"/>
              </w:rPr>
            </w:pPr>
            <w:bookmarkStart w:id="20" w:name="M7" w:colFirst="0" w:colLast="0"/>
            <w:bookmarkStart w:id="21" w:name="M8" w:colFirst="2" w:colLast="2"/>
            <w:bookmarkStart w:id="22" w:name="M9" w:colFirst="4" w:colLast="4"/>
            <w:r w:rsidRPr="008D3131">
              <w:rPr>
                <w:rFonts w:asciiTheme="minorHAnsi" w:hAnsiTheme="minorHAnsi"/>
                <w:color w:val="000000" w:themeColor="text1"/>
                <w:sz w:val="24"/>
              </w:rPr>
              <w:t>JULI</w:t>
            </w:r>
          </w:p>
        </w:tc>
        <w:tc>
          <w:tcPr>
            <w:tcW w:w="537" w:type="dxa"/>
            <w:vAlign w:val="bottom"/>
          </w:tcPr>
          <w:p w14:paraId="13CC1577" w14:textId="77777777" w:rsidR="00CB75AE" w:rsidRPr="008D3131" w:rsidRDefault="00CB75AE" w:rsidP="0074374D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3133" w:type="dxa"/>
            <w:vAlign w:val="bottom"/>
          </w:tcPr>
          <w:p w14:paraId="176027B0" w14:textId="77777777" w:rsidR="00CB75AE" w:rsidRPr="008D3131" w:rsidRDefault="00C04514" w:rsidP="0074374D">
            <w:pPr>
              <w:pStyle w:val="Months"/>
              <w:tabs>
                <w:tab w:val="left" w:pos="1725"/>
              </w:tabs>
              <w:jc w:val="center"/>
              <w:rPr>
                <w:rFonts w:asciiTheme="minorHAnsi" w:hAnsiTheme="minorHAnsi"/>
                <w:color w:val="000000" w:themeColor="text1"/>
                <w:sz w:val="24"/>
              </w:rPr>
            </w:pPr>
            <w:r w:rsidRPr="008D3131">
              <w:rPr>
                <w:rFonts w:asciiTheme="minorHAnsi" w:hAnsiTheme="minorHAnsi"/>
                <w:color w:val="000000" w:themeColor="text1"/>
                <w:sz w:val="24"/>
              </w:rPr>
              <w:t>AUGUSTUS</w:t>
            </w:r>
          </w:p>
        </w:tc>
        <w:tc>
          <w:tcPr>
            <w:tcW w:w="537" w:type="dxa"/>
            <w:vAlign w:val="bottom"/>
          </w:tcPr>
          <w:p w14:paraId="5EDF39EA" w14:textId="77777777" w:rsidR="00CB75AE" w:rsidRPr="008D3131" w:rsidRDefault="00CB75AE" w:rsidP="0074374D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3133" w:type="dxa"/>
            <w:vAlign w:val="bottom"/>
          </w:tcPr>
          <w:p w14:paraId="34BDC1F1" w14:textId="77777777" w:rsidR="00CB75AE" w:rsidRPr="008D3131" w:rsidRDefault="00C04514" w:rsidP="0074374D">
            <w:pPr>
              <w:pStyle w:val="Months"/>
              <w:tabs>
                <w:tab w:val="left" w:pos="1725"/>
              </w:tabs>
              <w:jc w:val="center"/>
              <w:rPr>
                <w:rFonts w:asciiTheme="minorHAnsi" w:hAnsiTheme="minorHAnsi"/>
                <w:color w:val="000000" w:themeColor="text1"/>
                <w:sz w:val="24"/>
              </w:rPr>
            </w:pPr>
            <w:r w:rsidRPr="008D3131">
              <w:rPr>
                <w:rFonts w:asciiTheme="minorHAnsi" w:hAnsiTheme="minorHAnsi"/>
                <w:color w:val="000000" w:themeColor="text1"/>
                <w:sz w:val="24"/>
              </w:rPr>
              <w:t>SEPTEMBER</w:t>
            </w:r>
          </w:p>
        </w:tc>
      </w:tr>
      <w:tr w:rsidR="00CB75AE" w:rsidRPr="0091671F" w14:paraId="6609A204" w14:textId="77777777" w:rsidTr="00C04514">
        <w:trPr>
          <w:jc w:val="center"/>
        </w:trPr>
        <w:tc>
          <w:tcPr>
            <w:tcW w:w="3133" w:type="dxa"/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September"/>
            </w:tblPr>
            <w:tblGrid>
              <w:gridCol w:w="414"/>
              <w:gridCol w:w="418"/>
              <w:gridCol w:w="418"/>
              <w:gridCol w:w="418"/>
              <w:gridCol w:w="418"/>
              <w:gridCol w:w="418"/>
              <w:gridCol w:w="413"/>
            </w:tblGrid>
            <w:tr w:rsidR="00CB75AE" w:rsidRPr="008D3131" w14:paraId="11CAA262" w14:textId="77777777" w:rsidTr="00C04514"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3CC77781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bookmarkStart w:id="23" w:name="M7d" w:colFirst="0" w:colLast="6"/>
                  <w:bookmarkEnd w:id="20"/>
                  <w:bookmarkEnd w:id="21"/>
                  <w:bookmarkEnd w:id="22"/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M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4B406F19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01F2E6C1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W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5E8B3754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1DD67AB8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V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482EB039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422B4A35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</w:tr>
            <w:tr w:rsidR="00CB75AE" w:rsidRPr="008D3131" w14:paraId="1237F4C4" w14:textId="77777777" w:rsidTr="001E1465">
              <w:tc>
                <w:tcPr>
                  <w:tcW w:w="318" w:type="dxa"/>
                </w:tcPr>
                <w:p w14:paraId="25C435E3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bookmarkStart w:id="24" w:name="M7g" w:colFirst="0" w:colLast="6"/>
                  <w:bookmarkEnd w:id="23"/>
                </w:p>
              </w:tc>
              <w:tc>
                <w:tcPr>
                  <w:tcW w:w="322" w:type="dxa"/>
                </w:tcPr>
                <w:p w14:paraId="7354065A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79849012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22" w:type="dxa"/>
                </w:tcPr>
                <w:p w14:paraId="6D97F999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22" w:type="dxa"/>
                </w:tcPr>
                <w:p w14:paraId="7A4F548B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506B6356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18" w:type="dxa"/>
                  <w:shd w:val="clear" w:color="auto" w:fill="EE0000"/>
                </w:tcPr>
                <w:p w14:paraId="42CECA69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5</w:t>
                  </w:r>
                </w:p>
              </w:tc>
            </w:tr>
            <w:tr w:rsidR="00CB75AE" w:rsidRPr="008D3131" w14:paraId="3F7BC09A" w14:textId="77777777" w:rsidTr="0001003A">
              <w:tc>
                <w:tcPr>
                  <w:tcW w:w="318" w:type="dxa"/>
                  <w:shd w:val="clear" w:color="auto" w:fill="EE0000"/>
                </w:tcPr>
                <w:p w14:paraId="07B5B5C9" w14:textId="77777777" w:rsidR="00CB75AE" w:rsidRPr="0001003A" w:rsidRDefault="00C04514">
                  <w:pPr>
                    <w:pStyle w:val="Dates"/>
                    <w:rPr>
                      <w:color w:val="auto"/>
                      <w:sz w:val="24"/>
                      <w:szCs w:val="24"/>
                    </w:rPr>
                  </w:pPr>
                  <w:r w:rsidRPr="0001003A">
                    <w:rPr>
                      <w:color w:val="auto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610B846F" w14:textId="77777777" w:rsidR="00CB75AE" w:rsidRPr="0001003A" w:rsidRDefault="00C04514">
                  <w:pPr>
                    <w:pStyle w:val="Dates"/>
                    <w:rPr>
                      <w:color w:val="auto"/>
                      <w:sz w:val="24"/>
                      <w:szCs w:val="24"/>
                    </w:rPr>
                  </w:pPr>
                  <w:r w:rsidRPr="0001003A">
                    <w:rPr>
                      <w:color w:val="auto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11E47ACE" w14:textId="77777777" w:rsidR="00CB75AE" w:rsidRPr="0001003A" w:rsidRDefault="00C04514">
                  <w:pPr>
                    <w:pStyle w:val="Dates"/>
                    <w:rPr>
                      <w:color w:val="auto"/>
                      <w:sz w:val="24"/>
                      <w:szCs w:val="24"/>
                    </w:rPr>
                  </w:pPr>
                  <w:r w:rsidRPr="0001003A">
                    <w:rPr>
                      <w:color w:val="auto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0547FA92" w14:textId="77777777" w:rsidR="00CB75AE" w:rsidRPr="0001003A" w:rsidRDefault="00C04514">
                  <w:pPr>
                    <w:pStyle w:val="Dates"/>
                    <w:rPr>
                      <w:color w:val="auto"/>
                      <w:sz w:val="24"/>
                      <w:szCs w:val="24"/>
                    </w:rPr>
                  </w:pPr>
                  <w:r w:rsidRPr="0001003A">
                    <w:rPr>
                      <w:color w:val="auto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35645C53" w14:textId="77777777" w:rsidR="00CB75AE" w:rsidRPr="0001003A" w:rsidRDefault="00C04514">
                  <w:pPr>
                    <w:pStyle w:val="Dates"/>
                    <w:rPr>
                      <w:color w:val="auto"/>
                      <w:sz w:val="24"/>
                      <w:szCs w:val="24"/>
                    </w:rPr>
                  </w:pPr>
                  <w:r w:rsidRPr="0001003A">
                    <w:rPr>
                      <w:color w:val="auto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6636B936" w14:textId="77777777" w:rsidR="00CB75AE" w:rsidRPr="0001003A" w:rsidRDefault="00C04514">
                  <w:pPr>
                    <w:pStyle w:val="Dates"/>
                    <w:rPr>
                      <w:color w:val="auto"/>
                      <w:sz w:val="24"/>
                      <w:szCs w:val="24"/>
                    </w:rPr>
                  </w:pPr>
                  <w:r w:rsidRPr="0001003A">
                    <w:rPr>
                      <w:color w:val="auto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18" w:type="dxa"/>
                  <w:shd w:val="clear" w:color="auto" w:fill="EE0000"/>
                </w:tcPr>
                <w:p w14:paraId="5C6C3D62" w14:textId="77777777" w:rsidR="00CB75AE" w:rsidRPr="0001003A" w:rsidRDefault="00C04514">
                  <w:pPr>
                    <w:pStyle w:val="Dates"/>
                    <w:rPr>
                      <w:color w:val="auto"/>
                      <w:sz w:val="24"/>
                      <w:szCs w:val="24"/>
                    </w:rPr>
                  </w:pPr>
                  <w:r w:rsidRPr="0001003A">
                    <w:rPr>
                      <w:color w:val="auto"/>
                      <w:sz w:val="24"/>
                      <w:szCs w:val="24"/>
                    </w:rPr>
                    <w:t>12</w:t>
                  </w:r>
                </w:p>
              </w:tc>
            </w:tr>
            <w:tr w:rsidR="00CB75AE" w:rsidRPr="008D3131" w14:paraId="6E43FD5A" w14:textId="77777777" w:rsidTr="0001003A">
              <w:tc>
                <w:tcPr>
                  <w:tcW w:w="318" w:type="dxa"/>
                  <w:shd w:val="clear" w:color="auto" w:fill="EE0000"/>
                </w:tcPr>
                <w:p w14:paraId="0998B249" w14:textId="77777777" w:rsidR="00CB75AE" w:rsidRPr="0001003A" w:rsidRDefault="00C04514">
                  <w:pPr>
                    <w:pStyle w:val="Dates"/>
                    <w:rPr>
                      <w:color w:val="auto"/>
                      <w:sz w:val="24"/>
                      <w:szCs w:val="24"/>
                    </w:rPr>
                  </w:pPr>
                  <w:r w:rsidRPr="0001003A">
                    <w:rPr>
                      <w:color w:val="auto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41FC41EF" w14:textId="77777777" w:rsidR="00CB75AE" w:rsidRPr="0001003A" w:rsidRDefault="00C04514">
                  <w:pPr>
                    <w:pStyle w:val="Dates"/>
                    <w:rPr>
                      <w:color w:val="auto"/>
                      <w:sz w:val="24"/>
                      <w:szCs w:val="24"/>
                    </w:rPr>
                  </w:pPr>
                  <w:r w:rsidRPr="0001003A">
                    <w:rPr>
                      <w:color w:val="auto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057A3622" w14:textId="77777777" w:rsidR="00CB75AE" w:rsidRPr="0001003A" w:rsidRDefault="00C04514" w:rsidP="00662CBD">
                  <w:pPr>
                    <w:pStyle w:val="Dates"/>
                    <w:rPr>
                      <w:color w:val="auto"/>
                      <w:sz w:val="24"/>
                      <w:szCs w:val="24"/>
                    </w:rPr>
                  </w:pPr>
                  <w:r w:rsidRPr="0001003A">
                    <w:rPr>
                      <w:color w:val="auto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3C7B74B1" w14:textId="77777777" w:rsidR="00CB75AE" w:rsidRPr="0001003A" w:rsidRDefault="00C04514" w:rsidP="00662CBD">
                  <w:pPr>
                    <w:pStyle w:val="Dates"/>
                    <w:rPr>
                      <w:color w:val="auto"/>
                      <w:sz w:val="24"/>
                      <w:szCs w:val="24"/>
                    </w:rPr>
                  </w:pPr>
                  <w:r w:rsidRPr="0001003A">
                    <w:rPr>
                      <w:color w:val="auto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673888EF" w14:textId="77777777" w:rsidR="00CB75AE" w:rsidRPr="0001003A" w:rsidRDefault="00C04514">
                  <w:pPr>
                    <w:pStyle w:val="Dates"/>
                    <w:rPr>
                      <w:color w:val="auto"/>
                      <w:sz w:val="24"/>
                      <w:szCs w:val="24"/>
                    </w:rPr>
                  </w:pPr>
                  <w:r w:rsidRPr="0001003A">
                    <w:rPr>
                      <w:color w:val="auto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7EEA2278" w14:textId="77777777" w:rsidR="00CB75AE" w:rsidRPr="0001003A" w:rsidRDefault="00C04514">
                  <w:pPr>
                    <w:pStyle w:val="Dates"/>
                    <w:rPr>
                      <w:color w:val="auto"/>
                      <w:sz w:val="24"/>
                      <w:szCs w:val="24"/>
                    </w:rPr>
                  </w:pPr>
                  <w:r w:rsidRPr="0001003A">
                    <w:rPr>
                      <w:color w:val="auto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318" w:type="dxa"/>
                  <w:shd w:val="clear" w:color="auto" w:fill="EE0000"/>
                </w:tcPr>
                <w:p w14:paraId="77395A24" w14:textId="77777777" w:rsidR="00CB75AE" w:rsidRPr="0001003A" w:rsidRDefault="00C04514" w:rsidP="00662CBD">
                  <w:pPr>
                    <w:pStyle w:val="Dates"/>
                    <w:rPr>
                      <w:color w:val="auto"/>
                      <w:sz w:val="24"/>
                      <w:szCs w:val="24"/>
                    </w:rPr>
                  </w:pPr>
                  <w:r w:rsidRPr="0001003A">
                    <w:rPr>
                      <w:color w:val="auto"/>
                      <w:sz w:val="24"/>
                      <w:szCs w:val="24"/>
                    </w:rPr>
                    <w:t>19</w:t>
                  </w:r>
                </w:p>
              </w:tc>
            </w:tr>
            <w:tr w:rsidR="00CB75AE" w:rsidRPr="008D3131" w14:paraId="631FFFBC" w14:textId="77777777" w:rsidTr="002768B1">
              <w:tc>
                <w:tcPr>
                  <w:tcW w:w="318" w:type="dxa"/>
                  <w:shd w:val="clear" w:color="auto" w:fill="EE0000"/>
                </w:tcPr>
                <w:p w14:paraId="415B63A6" w14:textId="77777777" w:rsidR="00CB75AE" w:rsidRPr="0001003A" w:rsidRDefault="00C04514">
                  <w:pPr>
                    <w:pStyle w:val="Dates"/>
                    <w:rPr>
                      <w:color w:val="auto"/>
                      <w:sz w:val="24"/>
                      <w:szCs w:val="24"/>
                    </w:rPr>
                  </w:pPr>
                  <w:r w:rsidRPr="0001003A">
                    <w:rPr>
                      <w:color w:val="auto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6A0ABE2E" w14:textId="77777777" w:rsidR="00CB75AE" w:rsidRPr="0001003A" w:rsidRDefault="00C04514">
                  <w:pPr>
                    <w:pStyle w:val="Dates"/>
                    <w:rPr>
                      <w:color w:val="auto"/>
                      <w:sz w:val="24"/>
                      <w:szCs w:val="24"/>
                    </w:rPr>
                  </w:pPr>
                  <w:r w:rsidRPr="0001003A">
                    <w:rPr>
                      <w:color w:val="auto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392ED39C" w14:textId="77777777" w:rsidR="00CB75AE" w:rsidRPr="0001003A" w:rsidRDefault="00C04514">
                  <w:pPr>
                    <w:pStyle w:val="Dates"/>
                    <w:rPr>
                      <w:color w:val="auto"/>
                      <w:sz w:val="24"/>
                      <w:szCs w:val="24"/>
                    </w:rPr>
                  </w:pPr>
                  <w:r w:rsidRPr="0001003A">
                    <w:rPr>
                      <w:color w:val="auto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5478ECE6" w14:textId="77777777" w:rsidR="00CB75AE" w:rsidRPr="0001003A" w:rsidRDefault="00C04514">
                  <w:pPr>
                    <w:pStyle w:val="Dates"/>
                    <w:rPr>
                      <w:color w:val="auto"/>
                      <w:sz w:val="24"/>
                      <w:szCs w:val="24"/>
                    </w:rPr>
                  </w:pPr>
                  <w:r w:rsidRPr="0001003A">
                    <w:rPr>
                      <w:color w:val="auto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3E251C9B" w14:textId="77777777" w:rsidR="00CB75AE" w:rsidRPr="0001003A" w:rsidRDefault="00C04514">
                  <w:pPr>
                    <w:pStyle w:val="Dates"/>
                    <w:rPr>
                      <w:color w:val="auto"/>
                      <w:sz w:val="24"/>
                      <w:szCs w:val="24"/>
                    </w:rPr>
                  </w:pPr>
                  <w:r w:rsidRPr="0001003A">
                    <w:rPr>
                      <w:color w:val="auto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30C7331D" w14:textId="77777777" w:rsidR="00CB75AE" w:rsidRPr="0001003A" w:rsidRDefault="00C04514">
                  <w:pPr>
                    <w:pStyle w:val="Dates"/>
                    <w:rPr>
                      <w:color w:val="auto"/>
                      <w:sz w:val="24"/>
                      <w:szCs w:val="24"/>
                    </w:rPr>
                  </w:pPr>
                  <w:r w:rsidRPr="0001003A">
                    <w:rPr>
                      <w:color w:val="auto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318" w:type="dxa"/>
                  <w:shd w:val="clear" w:color="auto" w:fill="EE0000"/>
                </w:tcPr>
                <w:p w14:paraId="650099FA" w14:textId="77777777" w:rsidR="00CB75AE" w:rsidRPr="0001003A" w:rsidRDefault="00C04514" w:rsidP="00662CBD">
                  <w:pPr>
                    <w:pStyle w:val="Dates"/>
                    <w:rPr>
                      <w:color w:val="auto"/>
                      <w:sz w:val="24"/>
                      <w:szCs w:val="24"/>
                    </w:rPr>
                  </w:pPr>
                  <w:r w:rsidRPr="0001003A">
                    <w:rPr>
                      <w:color w:val="auto"/>
                      <w:sz w:val="24"/>
                      <w:szCs w:val="24"/>
                    </w:rPr>
                    <w:t>26</w:t>
                  </w:r>
                </w:p>
              </w:tc>
            </w:tr>
            <w:tr w:rsidR="00CB75AE" w:rsidRPr="008D3131" w14:paraId="1BED0D3A" w14:textId="77777777" w:rsidTr="00B026EC">
              <w:tc>
                <w:tcPr>
                  <w:tcW w:w="318" w:type="dxa"/>
                  <w:shd w:val="clear" w:color="auto" w:fill="EE0000"/>
                </w:tcPr>
                <w:p w14:paraId="5DA2A90F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443C9584" w14:textId="77777777" w:rsidR="00CB75AE" w:rsidRPr="008D3131" w:rsidRDefault="00C04514" w:rsidP="00662CBD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6340C676" w14:textId="77777777" w:rsidR="00CB75AE" w:rsidRPr="008D3131" w:rsidRDefault="00C04514" w:rsidP="00662CBD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470A9115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322" w:type="dxa"/>
                  <w:shd w:val="clear" w:color="auto" w:fill="00B0F0"/>
                </w:tcPr>
                <w:p w14:paraId="7B6CA1E6" w14:textId="77777777" w:rsidR="00CB75AE" w:rsidRPr="008D3131" w:rsidRDefault="00C04514" w:rsidP="00662CBD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322" w:type="dxa"/>
                </w:tcPr>
                <w:p w14:paraId="118BFB81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423C3C96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CB75AE" w:rsidRPr="008D3131" w14:paraId="6CDD11A7" w14:textId="77777777">
              <w:tc>
                <w:tcPr>
                  <w:tcW w:w="318" w:type="dxa"/>
                </w:tcPr>
                <w:p w14:paraId="70212F87" w14:textId="77777777" w:rsidR="00CB75AE" w:rsidRPr="008D3131" w:rsidRDefault="00CB75AE" w:rsidP="0089132B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4429367E" w14:textId="77777777" w:rsidR="00CB75AE" w:rsidRPr="008D3131" w:rsidRDefault="00CB75AE" w:rsidP="0089132B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7C1C61B4" w14:textId="77777777" w:rsidR="00CB75AE" w:rsidRPr="008D3131" w:rsidRDefault="00CB75AE" w:rsidP="0089132B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67DD1FBD" w14:textId="77777777" w:rsidR="00CB75AE" w:rsidRPr="008D3131" w:rsidRDefault="00CB75AE" w:rsidP="0089132B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29177E7D" w14:textId="77777777" w:rsidR="00CB75AE" w:rsidRPr="008D3131" w:rsidRDefault="00CB75AE" w:rsidP="0089132B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055C3950" w14:textId="77777777" w:rsidR="00CB75AE" w:rsidRPr="008D3131" w:rsidRDefault="00CB75AE" w:rsidP="0089132B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3E0F5282" w14:textId="77777777" w:rsidR="00CB75AE" w:rsidRPr="008D3131" w:rsidRDefault="00CB75AE" w:rsidP="0089132B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bookmarkEnd w:id="24"/>
          </w:tbl>
          <w:p w14:paraId="77FB17FE" w14:textId="77777777" w:rsidR="00CB75AE" w:rsidRPr="008D3131" w:rsidRDefault="00CB75AE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37" w:type="dxa"/>
          </w:tcPr>
          <w:p w14:paraId="76D473DD" w14:textId="77777777" w:rsidR="00CB75AE" w:rsidRPr="008D3131" w:rsidRDefault="00CB75AE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33" w:type="dxa"/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October"/>
            </w:tblPr>
            <w:tblGrid>
              <w:gridCol w:w="414"/>
              <w:gridCol w:w="418"/>
              <w:gridCol w:w="418"/>
              <w:gridCol w:w="418"/>
              <w:gridCol w:w="418"/>
              <w:gridCol w:w="418"/>
              <w:gridCol w:w="413"/>
            </w:tblGrid>
            <w:tr w:rsidR="00CB75AE" w:rsidRPr="008D3131" w14:paraId="76844295" w14:textId="77777777" w:rsidTr="00C04514"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4F6DEA95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bookmarkStart w:id="25" w:name="M8d" w:colFirst="0" w:colLast="6"/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M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46CD355D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49850574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W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0F2F16B9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1C877A0C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V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1461D2BD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07DE4EDE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</w:tr>
            <w:tr w:rsidR="00CB75AE" w:rsidRPr="008D3131" w14:paraId="6BFE43A5" w14:textId="77777777" w:rsidTr="00385C20">
              <w:tc>
                <w:tcPr>
                  <w:tcW w:w="318" w:type="dxa"/>
                </w:tcPr>
                <w:p w14:paraId="4AFB4736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bookmarkStart w:id="26" w:name="M8g" w:colFirst="0" w:colLast="6"/>
                  <w:bookmarkEnd w:id="25"/>
                </w:p>
              </w:tc>
              <w:tc>
                <w:tcPr>
                  <w:tcW w:w="322" w:type="dxa"/>
                </w:tcPr>
                <w:p w14:paraId="24E7D0D7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6C4382FF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750567FF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6B73891C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  <w:shd w:val="clear" w:color="auto" w:fill="00B0F0"/>
                </w:tcPr>
                <w:p w14:paraId="4A5FF188" w14:textId="77777777" w:rsidR="00CB75AE" w:rsidRPr="00750024" w:rsidRDefault="00C04514">
                  <w:pPr>
                    <w:pStyle w:val="Dates"/>
                    <w:rPr>
                      <w:color w:val="auto"/>
                      <w:sz w:val="24"/>
                      <w:szCs w:val="24"/>
                    </w:rPr>
                  </w:pPr>
                  <w:r w:rsidRPr="00750024">
                    <w:rPr>
                      <w:color w:val="auto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18" w:type="dxa"/>
                  <w:shd w:val="clear" w:color="auto" w:fill="EE0000"/>
                </w:tcPr>
                <w:p w14:paraId="5DC1B9B5" w14:textId="77777777" w:rsidR="00CB75AE" w:rsidRPr="00750024" w:rsidRDefault="00C04514">
                  <w:pPr>
                    <w:pStyle w:val="Dates"/>
                    <w:rPr>
                      <w:color w:val="auto"/>
                      <w:sz w:val="24"/>
                      <w:szCs w:val="24"/>
                    </w:rPr>
                  </w:pPr>
                  <w:r w:rsidRPr="00750024">
                    <w:rPr>
                      <w:color w:val="auto"/>
                      <w:sz w:val="24"/>
                      <w:szCs w:val="24"/>
                    </w:rPr>
                    <w:t>2</w:t>
                  </w:r>
                </w:p>
              </w:tc>
            </w:tr>
            <w:tr w:rsidR="00CB75AE" w:rsidRPr="008D3131" w14:paraId="241B4F5D" w14:textId="77777777" w:rsidTr="0001003A">
              <w:tc>
                <w:tcPr>
                  <w:tcW w:w="318" w:type="dxa"/>
                  <w:shd w:val="clear" w:color="auto" w:fill="EE0000"/>
                </w:tcPr>
                <w:p w14:paraId="14760A8E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0F7F9592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2C99CD6B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236A515F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40C078A3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32E0D7DD" w14:textId="77777777" w:rsidR="00CB75AE" w:rsidRPr="008D3131" w:rsidRDefault="00C04514" w:rsidP="001B48C1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18" w:type="dxa"/>
                  <w:shd w:val="clear" w:color="auto" w:fill="EE0000"/>
                </w:tcPr>
                <w:p w14:paraId="76C5FA2C" w14:textId="77777777" w:rsidR="00CB75AE" w:rsidRPr="008D3131" w:rsidRDefault="00C04514" w:rsidP="001B48C1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9</w:t>
                  </w:r>
                </w:p>
              </w:tc>
            </w:tr>
            <w:tr w:rsidR="00CB75AE" w:rsidRPr="008D3131" w14:paraId="38B75DEA" w14:textId="77777777" w:rsidTr="0001003A">
              <w:tc>
                <w:tcPr>
                  <w:tcW w:w="318" w:type="dxa"/>
                  <w:shd w:val="clear" w:color="auto" w:fill="EE0000"/>
                </w:tcPr>
                <w:p w14:paraId="46C0737C" w14:textId="77777777" w:rsidR="00CB75AE" w:rsidRPr="008D3131" w:rsidRDefault="00C04514" w:rsidP="001B48C1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601B2793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0CCA0FD7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3ECE71FD" w14:textId="77777777" w:rsidR="00CB75AE" w:rsidRPr="008D3131" w:rsidRDefault="00C04514" w:rsidP="001B48C1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10F7CA4F" w14:textId="77777777" w:rsidR="00CB75AE" w:rsidRPr="008D3131" w:rsidRDefault="00C04514" w:rsidP="001B48C1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0D18F28C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318" w:type="dxa"/>
                  <w:shd w:val="clear" w:color="auto" w:fill="EE0000"/>
                </w:tcPr>
                <w:p w14:paraId="111DA108" w14:textId="77777777" w:rsidR="00CB75AE" w:rsidRPr="008D3131" w:rsidRDefault="00C04514" w:rsidP="001B48C1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16</w:t>
                  </w:r>
                </w:p>
              </w:tc>
            </w:tr>
            <w:tr w:rsidR="00CB75AE" w:rsidRPr="008D3131" w14:paraId="4DCF6DD1" w14:textId="77777777" w:rsidTr="0001003A">
              <w:tc>
                <w:tcPr>
                  <w:tcW w:w="318" w:type="dxa"/>
                  <w:shd w:val="clear" w:color="auto" w:fill="EE0000"/>
                </w:tcPr>
                <w:p w14:paraId="6D9AA1B6" w14:textId="77777777" w:rsidR="00CB75AE" w:rsidRPr="008D3131" w:rsidRDefault="00C04514" w:rsidP="001B48C1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603ABCCD" w14:textId="77777777" w:rsidR="00CB75AE" w:rsidRPr="008D3131" w:rsidRDefault="00C04514" w:rsidP="001B48C1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4869DDB6" w14:textId="77777777" w:rsidR="00CB75AE" w:rsidRPr="008D3131" w:rsidRDefault="00C04514" w:rsidP="001B48C1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206B75C5" w14:textId="77777777" w:rsidR="00CB75AE" w:rsidRPr="008D3131" w:rsidRDefault="00C04514" w:rsidP="001B48C1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5591DA8F" w14:textId="77777777" w:rsidR="00CB75AE" w:rsidRPr="008D3131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577A918A" w14:textId="77777777" w:rsidR="00CB75AE" w:rsidRPr="008D3131" w:rsidRDefault="00C04514" w:rsidP="001B48C1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318" w:type="dxa"/>
                  <w:shd w:val="clear" w:color="auto" w:fill="EE0000"/>
                </w:tcPr>
                <w:p w14:paraId="142E4310" w14:textId="77777777" w:rsidR="00CB75AE" w:rsidRPr="008D3131" w:rsidRDefault="00C04514" w:rsidP="001B48C1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23</w:t>
                  </w:r>
                </w:p>
              </w:tc>
            </w:tr>
            <w:tr w:rsidR="00CB75AE" w:rsidRPr="008D3131" w14:paraId="7E703011" w14:textId="77777777" w:rsidTr="00383EFB">
              <w:tc>
                <w:tcPr>
                  <w:tcW w:w="318" w:type="dxa"/>
                  <w:shd w:val="clear" w:color="auto" w:fill="EE0000"/>
                </w:tcPr>
                <w:p w14:paraId="29B4BCD3" w14:textId="77777777" w:rsidR="00CB75AE" w:rsidRPr="00AA145C" w:rsidRDefault="00C04514" w:rsidP="001B48C1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AA145C">
                    <w:rPr>
                      <w:color w:val="000000" w:themeColor="text1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15BCB296" w14:textId="77777777" w:rsidR="00CB75AE" w:rsidRPr="00AA145C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AA145C">
                    <w:rPr>
                      <w:color w:val="000000" w:themeColor="text1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031BE65C" w14:textId="77777777" w:rsidR="00CB75AE" w:rsidRPr="00AA145C" w:rsidRDefault="00C04514" w:rsidP="001B48C1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AA145C">
                    <w:rPr>
                      <w:color w:val="000000" w:themeColor="text1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6060FDEF" w14:textId="77777777" w:rsidR="00CB75AE" w:rsidRPr="00AA145C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AA145C">
                    <w:rPr>
                      <w:color w:val="000000" w:themeColor="text1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03FAA19B" w14:textId="77777777" w:rsidR="00CB75AE" w:rsidRPr="00AA145C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AA145C">
                    <w:rPr>
                      <w:color w:val="000000" w:themeColor="text1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41167161" w14:textId="77777777" w:rsidR="00CB75AE" w:rsidRPr="00AA145C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AA145C">
                    <w:rPr>
                      <w:color w:val="000000" w:themeColor="text1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318" w:type="dxa"/>
                  <w:shd w:val="clear" w:color="auto" w:fill="EE0000"/>
                </w:tcPr>
                <w:p w14:paraId="15086750" w14:textId="77777777" w:rsidR="00CB75AE" w:rsidRPr="00AA145C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AA145C">
                    <w:rPr>
                      <w:color w:val="000000" w:themeColor="text1"/>
                      <w:sz w:val="24"/>
                      <w:szCs w:val="24"/>
                    </w:rPr>
                    <w:t>30</w:t>
                  </w:r>
                </w:p>
              </w:tc>
            </w:tr>
            <w:tr w:rsidR="00CB75AE" w:rsidRPr="008D3131" w14:paraId="66335AB0" w14:textId="77777777" w:rsidTr="00383EFB">
              <w:tc>
                <w:tcPr>
                  <w:tcW w:w="318" w:type="dxa"/>
                  <w:shd w:val="clear" w:color="auto" w:fill="EE0000"/>
                </w:tcPr>
                <w:p w14:paraId="30F0EB5F" w14:textId="77777777" w:rsidR="00CB75AE" w:rsidRPr="00AA145C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AA145C">
                    <w:rPr>
                      <w:color w:val="000000" w:themeColor="text1"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322" w:type="dxa"/>
                </w:tcPr>
                <w:p w14:paraId="25826445" w14:textId="77777777" w:rsidR="00CB75AE" w:rsidRPr="00AA145C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164D6CDB" w14:textId="77777777" w:rsidR="00CB75AE" w:rsidRPr="00AA145C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3355D378" w14:textId="77777777" w:rsidR="00CB75AE" w:rsidRPr="00AA145C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7E9E6820" w14:textId="77777777" w:rsidR="00CB75AE" w:rsidRPr="00AA145C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1E0D830C" w14:textId="77777777" w:rsidR="00CB75AE" w:rsidRPr="00AA145C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07691ABC" w14:textId="77777777" w:rsidR="00CB75AE" w:rsidRPr="00AA145C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bookmarkEnd w:id="26"/>
          </w:tbl>
          <w:p w14:paraId="5B2AFB36" w14:textId="77777777" w:rsidR="00CB75AE" w:rsidRPr="008D3131" w:rsidRDefault="00CB75AE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37" w:type="dxa"/>
          </w:tcPr>
          <w:p w14:paraId="1AF42854" w14:textId="77777777" w:rsidR="00CB75AE" w:rsidRPr="008D3131" w:rsidRDefault="00CB75AE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33" w:type="dxa"/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November"/>
            </w:tblPr>
            <w:tblGrid>
              <w:gridCol w:w="414"/>
              <w:gridCol w:w="418"/>
              <w:gridCol w:w="418"/>
              <w:gridCol w:w="418"/>
              <w:gridCol w:w="418"/>
              <w:gridCol w:w="418"/>
              <w:gridCol w:w="413"/>
            </w:tblGrid>
            <w:tr w:rsidR="00CB75AE" w:rsidRPr="008D3131" w14:paraId="555DFE25" w14:textId="77777777" w:rsidTr="00C04514"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23BBCC99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bookmarkStart w:id="27" w:name="M9d" w:colFirst="0" w:colLast="6"/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M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76A4D841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2D092B2D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W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53CA3709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0FAE3E5F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V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2A9B7DC8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2A352F22" w14:textId="77777777" w:rsidR="00CB75AE" w:rsidRPr="00AA145C" w:rsidRDefault="00C0451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</w:tr>
            <w:tr w:rsidR="00CB75AE" w:rsidRPr="008D3131" w14:paraId="3D79FF65" w14:textId="77777777">
              <w:tc>
                <w:tcPr>
                  <w:tcW w:w="318" w:type="dxa"/>
                </w:tcPr>
                <w:p w14:paraId="11EBC6A2" w14:textId="77777777" w:rsidR="00CB75AE" w:rsidRPr="00AA145C" w:rsidRDefault="00CB75AE">
                  <w:pPr>
                    <w:pStyle w:val="Dates"/>
                    <w:rPr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bookmarkStart w:id="28" w:name="M9g" w:colFirst="0" w:colLast="6"/>
                  <w:bookmarkEnd w:id="27"/>
                </w:p>
              </w:tc>
              <w:tc>
                <w:tcPr>
                  <w:tcW w:w="322" w:type="dxa"/>
                </w:tcPr>
                <w:p w14:paraId="1D2FEBA0" w14:textId="77777777" w:rsidR="00CB75AE" w:rsidRPr="00AA145C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AA145C">
                    <w:rPr>
                      <w:color w:val="000000" w:themeColor="text1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22" w:type="dxa"/>
                </w:tcPr>
                <w:p w14:paraId="526F2A7F" w14:textId="77777777" w:rsidR="00CB75AE" w:rsidRPr="00AA145C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AA145C">
                    <w:rPr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22" w:type="dxa"/>
                </w:tcPr>
                <w:p w14:paraId="0DBE2E05" w14:textId="77777777" w:rsidR="00CB75AE" w:rsidRPr="00AA145C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AA145C">
                    <w:rPr>
                      <w:color w:val="000000" w:themeColor="text1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22" w:type="dxa"/>
                </w:tcPr>
                <w:p w14:paraId="53F82E29" w14:textId="77777777" w:rsidR="00CB75AE" w:rsidRPr="00AA145C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AA145C">
                    <w:rPr>
                      <w:color w:val="000000" w:themeColor="text1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22" w:type="dxa"/>
                </w:tcPr>
                <w:p w14:paraId="730FCB82" w14:textId="77777777" w:rsidR="00CB75AE" w:rsidRPr="00AA145C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AA145C">
                    <w:rPr>
                      <w:color w:val="000000" w:themeColor="text1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18" w:type="dxa"/>
                </w:tcPr>
                <w:p w14:paraId="3FFF3AA7" w14:textId="77777777" w:rsidR="00CB75AE" w:rsidRPr="00AA145C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AA145C">
                    <w:rPr>
                      <w:color w:val="000000" w:themeColor="text1"/>
                      <w:sz w:val="24"/>
                      <w:szCs w:val="24"/>
                    </w:rPr>
                    <w:t>6</w:t>
                  </w:r>
                </w:p>
              </w:tc>
            </w:tr>
            <w:tr w:rsidR="00CB75AE" w:rsidRPr="008D3131" w14:paraId="6B42AD9C" w14:textId="77777777" w:rsidTr="0099576F">
              <w:tc>
                <w:tcPr>
                  <w:tcW w:w="318" w:type="dxa"/>
                </w:tcPr>
                <w:p w14:paraId="0C47A0A8" w14:textId="77777777" w:rsidR="00CB75AE" w:rsidRPr="00AA145C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AA145C">
                    <w:rPr>
                      <w:color w:val="000000" w:themeColor="text1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22" w:type="dxa"/>
                </w:tcPr>
                <w:p w14:paraId="32EB1424" w14:textId="77777777" w:rsidR="00CB75AE" w:rsidRPr="00AA145C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AA145C">
                    <w:rPr>
                      <w:color w:val="000000" w:themeColor="text1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22" w:type="dxa"/>
                </w:tcPr>
                <w:p w14:paraId="7F706B03" w14:textId="77777777" w:rsidR="00CB75AE" w:rsidRPr="00AA145C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AA145C">
                    <w:rPr>
                      <w:color w:val="000000" w:themeColor="text1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22" w:type="dxa"/>
                </w:tcPr>
                <w:p w14:paraId="16C64C4D" w14:textId="77777777" w:rsidR="00CB75AE" w:rsidRPr="00AA145C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AA145C">
                    <w:rPr>
                      <w:color w:val="000000" w:themeColor="text1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22" w:type="dxa"/>
                  <w:shd w:val="clear" w:color="auto" w:fill="00B0F0"/>
                </w:tcPr>
                <w:p w14:paraId="5069E357" w14:textId="77777777" w:rsidR="00CB75AE" w:rsidRPr="00AA145C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AA145C">
                    <w:rPr>
                      <w:color w:val="000000" w:themeColor="text1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09435162" w14:textId="77777777" w:rsidR="00CB75AE" w:rsidRPr="00AA145C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AA145C">
                    <w:rPr>
                      <w:color w:val="000000" w:themeColor="text1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18" w:type="dxa"/>
                  <w:shd w:val="clear" w:color="auto" w:fill="EE0000"/>
                </w:tcPr>
                <w:p w14:paraId="7695C8BB" w14:textId="77777777" w:rsidR="00CB75AE" w:rsidRPr="00AA145C" w:rsidRDefault="00C04514" w:rsidP="001B48C1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AA145C">
                    <w:rPr>
                      <w:color w:val="000000" w:themeColor="text1"/>
                      <w:sz w:val="24"/>
                      <w:szCs w:val="24"/>
                    </w:rPr>
                    <w:t>13</w:t>
                  </w:r>
                </w:p>
              </w:tc>
            </w:tr>
            <w:tr w:rsidR="00CB75AE" w:rsidRPr="008D3131" w14:paraId="06038AEA" w14:textId="77777777" w:rsidTr="00445AF3">
              <w:tc>
                <w:tcPr>
                  <w:tcW w:w="318" w:type="dxa"/>
                  <w:shd w:val="clear" w:color="auto" w:fill="00B0F0"/>
                </w:tcPr>
                <w:p w14:paraId="780B274A" w14:textId="77777777" w:rsidR="00CB75AE" w:rsidRPr="00AA145C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AA145C">
                    <w:rPr>
                      <w:color w:val="000000" w:themeColor="text1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5EEF3831" w14:textId="77777777" w:rsidR="00CB75AE" w:rsidRPr="00AA145C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AA145C">
                    <w:rPr>
                      <w:color w:val="000000" w:themeColor="text1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1A4BA8D0" w14:textId="77777777" w:rsidR="00CB75AE" w:rsidRPr="00AA145C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AA145C">
                    <w:rPr>
                      <w:color w:val="000000" w:themeColor="text1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6397F473" w14:textId="77777777" w:rsidR="00CB75AE" w:rsidRPr="00AA145C" w:rsidRDefault="00C04514" w:rsidP="001B48C1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AA145C">
                    <w:rPr>
                      <w:color w:val="000000" w:themeColor="text1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5789C527" w14:textId="77777777" w:rsidR="00CB75AE" w:rsidRPr="00AA145C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AA145C">
                    <w:rPr>
                      <w:color w:val="000000" w:themeColor="text1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5B5D6027" w14:textId="77777777" w:rsidR="00CB75AE" w:rsidRPr="00AA145C" w:rsidRDefault="00C04514" w:rsidP="001B48C1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AA145C">
                    <w:rPr>
                      <w:color w:val="000000" w:themeColor="text1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318" w:type="dxa"/>
                  <w:shd w:val="clear" w:color="auto" w:fill="EE0000"/>
                </w:tcPr>
                <w:p w14:paraId="283EA318" w14:textId="77777777" w:rsidR="00CB75AE" w:rsidRPr="00AA145C" w:rsidRDefault="00C04514" w:rsidP="001B48C1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AA145C">
                    <w:rPr>
                      <w:color w:val="000000" w:themeColor="text1"/>
                      <w:sz w:val="24"/>
                      <w:szCs w:val="24"/>
                    </w:rPr>
                    <w:t>20</w:t>
                  </w:r>
                </w:p>
              </w:tc>
            </w:tr>
            <w:tr w:rsidR="00CB75AE" w:rsidRPr="008D3131" w14:paraId="0CCA4C53" w14:textId="77777777" w:rsidTr="005C394E">
              <w:tc>
                <w:tcPr>
                  <w:tcW w:w="318" w:type="dxa"/>
                  <w:shd w:val="clear" w:color="auto" w:fill="00B0F0"/>
                </w:tcPr>
                <w:p w14:paraId="50F4F984" w14:textId="77777777" w:rsidR="00CB75AE" w:rsidRPr="00445AF3" w:rsidRDefault="00C04514" w:rsidP="001B48C1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445AF3">
                    <w:rPr>
                      <w:color w:val="000000" w:themeColor="text1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322" w:type="dxa"/>
                </w:tcPr>
                <w:p w14:paraId="611513DE" w14:textId="77777777" w:rsidR="00CB75AE" w:rsidRPr="00AA145C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AA145C">
                    <w:rPr>
                      <w:color w:val="000000" w:themeColor="text1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322" w:type="dxa"/>
                </w:tcPr>
                <w:p w14:paraId="00A82077" w14:textId="77777777" w:rsidR="00CB75AE" w:rsidRPr="00AA145C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AA145C">
                    <w:rPr>
                      <w:color w:val="000000" w:themeColor="text1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322" w:type="dxa"/>
                </w:tcPr>
                <w:p w14:paraId="4CF22F86" w14:textId="77777777" w:rsidR="00CB75AE" w:rsidRPr="00AA145C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AA145C">
                    <w:rPr>
                      <w:color w:val="000000" w:themeColor="text1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322" w:type="dxa"/>
                  <w:shd w:val="clear" w:color="auto" w:fill="00B0F0"/>
                </w:tcPr>
                <w:p w14:paraId="02160DAA" w14:textId="77777777" w:rsidR="00CB75AE" w:rsidRPr="00AA145C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AA145C">
                    <w:rPr>
                      <w:color w:val="000000" w:themeColor="text1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322" w:type="dxa"/>
                  <w:shd w:val="clear" w:color="auto" w:fill="EE0000"/>
                </w:tcPr>
                <w:p w14:paraId="2316D381" w14:textId="77777777" w:rsidR="00CB75AE" w:rsidRPr="00AA145C" w:rsidRDefault="00C04514" w:rsidP="001B48C1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AA145C">
                    <w:rPr>
                      <w:color w:val="000000" w:themeColor="text1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318" w:type="dxa"/>
                  <w:shd w:val="clear" w:color="auto" w:fill="EE0000"/>
                </w:tcPr>
                <w:p w14:paraId="3DBCBDCE" w14:textId="77777777" w:rsidR="00CB75AE" w:rsidRPr="00AA145C" w:rsidRDefault="00C04514" w:rsidP="001B48C1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AA145C">
                    <w:rPr>
                      <w:color w:val="000000" w:themeColor="text1"/>
                      <w:sz w:val="24"/>
                      <w:szCs w:val="24"/>
                    </w:rPr>
                    <w:t>27</w:t>
                  </w:r>
                </w:p>
              </w:tc>
            </w:tr>
            <w:tr w:rsidR="00CB75AE" w:rsidRPr="008D3131" w14:paraId="047555EC" w14:textId="77777777" w:rsidTr="005C394E">
              <w:tc>
                <w:tcPr>
                  <w:tcW w:w="318" w:type="dxa"/>
                  <w:shd w:val="clear" w:color="auto" w:fill="00B0F0"/>
                </w:tcPr>
                <w:p w14:paraId="47DEC061" w14:textId="77777777" w:rsidR="00CB75AE" w:rsidRPr="00AA145C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AA145C">
                    <w:rPr>
                      <w:color w:val="000000" w:themeColor="text1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322" w:type="dxa"/>
                </w:tcPr>
                <w:p w14:paraId="478713DE" w14:textId="77777777" w:rsidR="00CB75AE" w:rsidRPr="00AA145C" w:rsidRDefault="00C0451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AA145C">
                    <w:rPr>
                      <w:color w:val="000000" w:themeColor="text1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322" w:type="dxa"/>
                </w:tcPr>
                <w:p w14:paraId="24120231" w14:textId="77777777" w:rsidR="00CB75AE" w:rsidRPr="00AA145C" w:rsidRDefault="00C04514" w:rsidP="001B48C1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AA145C">
                    <w:rPr>
                      <w:color w:val="000000" w:themeColor="text1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322" w:type="dxa"/>
                </w:tcPr>
                <w:p w14:paraId="61EAE3C5" w14:textId="77777777" w:rsidR="00CB75AE" w:rsidRPr="00AA145C" w:rsidRDefault="00CB75AE" w:rsidP="001B48C1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0B30F1D5" w14:textId="77777777" w:rsidR="00CB75AE" w:rsidRPr="00AA145C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6FBA361E" w14:textId="77777777" w:rsidR="00CB75AE" w:rsidRPr="00AA145C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55BB1083" w14:textId="77777777" w:rsidR="00CB75AE" w:rsidRPr="00AA145C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CB75AE" w:rsidRPr="008D3131" w14:paraId="1182902C" w14:textId="77777777" w:rsidTr="00127174">
              <w:trPr>
                <w:trHeight w:val="80"/>
              </w:trPr>
              <w:tc>
                <w:tcPr>
                  <w:tcW w:w="318" w:type="dxa"/>
                </w:tcPr>
                <w:p w14:paraId="246DFA87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2A30E4EF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30CB8123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0A25ED2A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6C0828BD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100FDB9D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4B68E0BD" w14:textId="77777777" w:rsidR="00CB75AE" w:rsidRPr="008D3131" w:rsidRDefault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bookmarkEnd w:id="28"/>
          </w:tbl>
          <w:p w14:paraId="58E1B5D5" w14:textId="77777777" w:rsidR="00CB75AE" w:rsidRPr="008D3131" w:rsidRDefault="00CB75AE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CB75AE" w:rsidRPr="00CB75AE" w14:paraId="19F91D06" w14:textId="77777777" w:rsidTr="00C04514">
        <w:trPr>
          <w:jc w:val="center"/>
        </w:trPr>
        <w:tc>
          <w:tcPr>
            <w:tcW w:w="3133" w:type="dxa"/>
          </w:tcPr>
          <w:p w14:paraId="1A99540A" w14:textId="77777777" w:rsidR="00CB75AE" w:rsidRPr="008D3131" w:rsidRDefault="00CB75AE" w:rsidP="00CB75AE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537" w:type="dxa"/>
          </w:tcPr>
          <w:p w14:paraId="0739BC48" w14:textId="77777777" w:rsidR="00CB75AE" w:rsidRPr="008D3131" w:rsidRDefault="00CB75AE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3133" w:type="dxa"/>
          </w:tcPr>
          <w:p w14:paraId="4CF8D5EB" w14:textId="77777777" w:rsidR="00CB75AE" w:rsidRPr="008D3131" w:rsidRDefault="00CB75AE" w:rsidP="00CB75AE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537" w:type="dxa"/>
          </w:tcPr>
          <w:p w14:paraId="01338851" w14:textId="77777777" w:rsidR="00CB75AE" w:rsidRPr="008D3131" w:rsidRDefault="00CB75AE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3133" w:type="dxa"/>
          </w:tcPr>
          <w:p w14:paraId="31014D24" w14:textId="77777777" w:rsidR="00CB75AE" w:rsidRPr="008D3131" w:rsidRDefault="00CB75AE" w:rsidP="00CB75AE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CB75AE" w:rsidRPr="00CB75AE" w14:paraId="0A0A49D5" w14:textId="77777777" w:rsidTr="00C04514">
        <w:trPr>
          <w:trHeight w:val="317"/>
          <w:jc w:val="center"/>
        </w:trPr>
        <w:tc>
          <w:tcPr>
            <w:tcW w:w="3133" w:type="dxa"/>
            <w:vAlign w:val="bottom"/>
          </w:tcPr>
          <w:p w14:paraId="04DB1DFA" w14:textId="77777777" w:rsidR="00CB75AE" w:rsidRPr="008D3131" w:rsidRDefault="00C04514" w:rsidP="0074374D">
            <w:pPr>
              <w:pStyle w:val="Months"/>
              <w:tabs>
                <w:tab w:val="right" w:pos="2723"/>
              </w:tabs>
              <w:jc w:val="center"/>
              <w:rPr>
                <w:rFonts w:asciiTheme="minorHAnsi" w:hAnsiTheme="minorHAnsi"/>
                <w:color w:val="000000" w:themeColor="text1"/>
                <w:sz w:val="24"/>
              </w:rPr>
            </w:pPr>
            <w:bookmarkStart w:id="29" w:name="M10" w:colFirst="0" w:colLast="0"/>
            <w:bookmarkStart w:id="30" w:name="M11" w:colFirst="2" w:colLast="2"/>
            <w:bookmarkStart w:id="31" w:name="M12" w:colFirst="4" w:colLast="4"/>
            <w:r w:rsidRPr="008D3131">
              <w:rPr>
                <w:rFonts w:asciiTheme="minorHAnsi" w:hAnsiTheme="minorHAnsi"/>
                <w:color w:val="000000" w:themeColor="text1"/>
                <w:sz w:val="24"/>
              </w:rPr>
              <w:t>OKTOBER</w:t>
            </w:r>
          </w:p>
        </w:tc>
        <w:tc>
          <w:tcPr>
            <w:tcW w:w="537" w:type="dxa"/>
            <w:vAlign w:val="bottom"/>
          </w:tcPr>
          <w:p w14:paraId="6519B0C9" w14:textId="77777777" w:rsidR="00CB75AE" w:rsidRPr="008D3131" w:rsidRDefault="00CB75AE" w:rsidP="0074374D">
            <w:pPr>
              <w:pStyle w:val="Months"/>
              <w:tabs>
                <w:tab w:val="right" w:pos="2723"/>
              </w:tabs>
              <w:jc w:val="center"/>
              <w:rPr>
                <w:rFonts w:asciiTheme="minorHAnsi" w:hAnsiTheme="minorHAnsi"/>
                <w:color w:val="000000" w:themeColor="text1"/>
                <w:sz w:val="24"/>
              </w:rPr>
            </w:pPr>
          </w:p>
        </w:tc>
        <w:tc>
          <w:tcPr>
            <w:tcW w:w="3133" w:type="dxa"/>
            <w:vAlign w:val="bottom"/>
          </w:tcPr>
          <w:p w14:paraId="259FF09E" w14:textId="77777777" w:rsidR="00CB75AE" w:rsidRPr="008D3131" w:rsidRDefault="00C04514" w:rsidP="0074374D">
            <w:pPr>
              <w:pStyle w:val="Months"/>
              <w:tabs>
                <w:tab w:val="right" w:pos="2723"/>
              </w:tabs>
              <w:jc w:val="center"/>
              <w:rPr>
                <w:rFonts w:asciiTheme="minorHAnsi" w:hAnsiTheme="minorHAnsi"/>
                <w:color w:val="000000" w:themeColor="text1"/>
                <w:sz w:val="24"/>
              </w:rPr>
            </w:pPr>
            <w:r w:rsidRPr="008D3131">
              <w:rPr>
                <w:rFonts w:asciiTheme="minorHAnsi" w:hAnsiTheme="minorHAnsi"/>
                <w:color w:val="000000" w:themeColor="text1"/>
                <w:sz w:val="24"/>
              </w:rPr>
              <w:t>NOVEMBER</w:t>
            </w:r>
          </w:p>
        </w:tc>
        <w:tc>
          <w:tcPr>
            <w:tcW w:w="537" w:type="dxa"/>
            <w:vAlign w:val="bottom"/>
          </w:tcPr>
          <w:p w14:paraId="03DE9440" w14:textId="77777777" w:rsidR="00CB75AE" w:rsidRPr="008D3131" w:rsidRDefault="00CB75AE" w:rsidP="0074374D">
            <w:pPr>
              <w:pStyle w:val="Months"/>
              <w:tabs>
                <w:tab w:val="right" w:pos="2723"/>
              </w:tabs>
              <w:jc w:val="center"/>
              <w:rPr>
                <w:rFonts w:asciiTheme="minorHAnsi" w:hAnsiTheme="minorHAnsi"/>
                <w:color w:val="000000" w:themeColor="text1"/>
                <w:sz w:val="24"/>
              </w:rPr>
            </w:pPr>
          </w:p>
        </w:tc>
        <w:tc>
          <w:tcPr>
            <w:tcW w:w="3133" w:type="dxa"/>
            <w:vAlign w:val="bottom"/>
          </w:tcPr>
          <w:p w14:paraId="0CEA0D3B" w14:textId="77777777" w:rsidR="00CB75AE" w:rsidRPr="008D3131" w:rsidRDefault="00C04514" w:rsidP="0074374D">
            <w:pPr>
              <w:pStyle w:val="Months"/>
              <w:tabs>
                <w:tab w:val="right" w:pos="2723"/>
              </w:tabs>
              <w:jc w:val="center"/>
              <w:rPr>
                <w:rFonts w:asciiTheme="minorHAnsi" w:hAnsiTheme="minorHAnsi"/>
                <w:color w:val="000000" w:themeColor="text1"/>
                <w:sz w:val="24"/>
              </w:rPr>
            </w:pPr>
            <w:r w:rsidRPr="008D3131">
              <w:rPr>
                <w:rFonts w:asciiTheme="minorHAnsi" w:hAnsiTheme="minorHAnsi"/>
                <w:color w:val="000000" w:themeColor="text1"/>
                <w:sz w:val="24"/>
              </w:rPr>
              <w:t>DECEMBER</w:t>
            </w:r>
          </w:p>
        </w:tc>
      </w:tr>
      <w:tr w:rsidR="00CB75AE" w:rsidRPr="0091671F" w14:paraId="74A9D264" w14:textId="77777777" w:rsidTr="00C04514">
        <w:trPr>
          <w:jc w:val="center"/>
        </w:trPr>
        <w:tc>
          <w:tcPr>
            <w:tcW w:w="3133" w:type="dxa"/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September"/>
            </w:tblPr>
            <w:tblGrid>
              <w:gridCol w:w="414"/>
              <w:gridCol w:w="418"/>
              <w:gridCol w:w="418"/>
              <w:gridCol w:w="418"/>
              <w:gridCol w:w="418"/>
              <w:gridCol w:w="418"/>
              <w:gridCol w:w="413"/>
            </w:tblGrid>
            <w:tr w:rsidR="00CB75AE" w:rsidRPr="008D3131" w14:paraId="46109C78" w14:textId="77777777" w:rsidTr="00C04514"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47BF2919" w14:textId="77777777" w:rsidR="00CB75AE" w:rsidRPr="00AA145C" w:rsidRDefault="00C04514" w:rsidP="00CB75AE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bookmarkStart w:id="32" w:name="M10d" w:colFirst="0" w:colLast="6"/>
                  <w:bookmarkEnd w:id="29"/>
                  <w:bookmarkEnd w:id="30"/>
                  <w:bookmarkEnd w:id="31"/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M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0B98912E" w14:textId="77777777" w:rsidR="00CB75AE" w:rsidRPr="00AA145C" w:rsidRDefault="00C04514" w:rsidP="00CB75AE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7706572B" w14:textId="77777777" w:rsidR="00CB75AE" w:rsidRPr="00AA145C" w:rsidRDefault="00C04514" w:rsidP="00CB75AE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W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494AF512" w14:textId="77777777" w:rsidR="00CB75AE" w:rsidRPr="00AA145C" w:rsidRDefault="00C04514" w:rsidP="00CB75AE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5BA89578" w14:textId="77777777" w:rsidR="00CB75AE" w:rsidRPr="00AA145C" w:rsidRDefault="00C04514" w:rsidP="00CB75AE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V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6D7B05F1" w14:textId="77777777" w:rsidR="00CB75AE" w:rsidRPr="00AA145C" w:rsidRDefault="00C04514" w:rsidP="00CB75AE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239FD73A" w14:textId="77777777" w:rsidR="00CB75AE" w:rsidRPr="00AA145C" w:rsidRDefault="00C04514" w:rsidP="00CB75AE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</w:tr>
            <w:tr w:rsidR="00CB75AE" w:rsidRPr="008D3131" w14:paraId="71C7996E" w14:textId="77777777" w:rsidTr="007373D4">
              <w:tc>
                <w:tcPr>
                  <w:tcW w:w="318" w:type="dxa"/>
                </w:tcPr>
                <w:p w14:paraId="064F7D9E" w14:textId="77777777" w:rsidR="00CB75AE" w:rsidRPr="008D3131" w:rsidRDefault="00CB75AE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bookmarkStart w:id="33" w:name="M10g" w:colFirst="0" w:colLast="6"/>
                  <w:bookmarkEnd w:id="32"/>
                </w:p>
              </w:tc>
              <w:tc>
                <w:tcPr>
                  <w:tcW w:w="322" w:type="dxa"/>
                </w:tcPr>
                <w:p w14:paraId="3292B798" w14:textId="77777777" w:rsidR="00CB75AE" w:rsidRPr="008D3131" w:rsidRDefault="00CB75AE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419A079A" w14:textId="77777777" w:rsidR="00CB75AE" w:rsidRPr="008D3131" w:rsidRDefault="00CB75AE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4D22806D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22" w:type="dxa"/>
                </w:tcPr>
                <w:p w14:paraId="3FA5BB80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22" w:type="dxa"/>
                </w:tcPr>
                <w:p w14:paraId="5416F889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18" w:type="dxa"/>
                </w:tcPr>
                <w:p w14:paraId="10499436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4</w:t>
                  </w:r>
                </w:p>
              </w:tc>
            </w:tr>
            <w:tr w:rsidR="00CB75AE" w:rsidRPr="008D3131" w14:paraId="26B3E29F" w14:textId="77777777" w:rsidTr="007373D4">
              <w:tc>
                <w:tcPr>
                  <w:tcW w:w="318" w:type="dxa"/>
                </w:tcPr>
                <w:p w14:paraId="11560B8C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22" w:type="dxa"/>
                </w:tcPr>
                <w:p w14:paraId="2D05B3A1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22" w:type="dxa"/>
                </w:tcPr>
                <w:p w14:paraId="4EC9030D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22" w:type="dxa"/>
                </w:tcPr>
                <w:p w14:paraId="1086E237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22" w:type="dxa"/>
                </w:tcPr>
                <w:p w14:paraId="21A11F50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22" w:type="dxa"/>
                </w:tcPr>
                <w:p w14:paraId="3D3B16E8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18" w:type="dxa"/>
                </w:tcPr>
                <w:p w14:paraId="1EEA89C4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11</w:t>
                  </w:r>
                </w:p>
              </w:tc>
            </w:tr>
            <w:tr w:rsidR="00CB75AE" w:rsidRPr="008D3131" w14:paraId="7599477C" w14:textId="77777777" w:rsidTr="007373D4">
              <w:tc>
                <w:tcPr>
                  <w:tcW w:w="318" w:type="dxa"/>
                </w:tcPr>
                <w:p w14:paraId="5E09AD00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22" w:type="dxa"/>
                </w:tcPr>
                <w:p w14:paraId="343EBE87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322" w:type="dxa"/>
                </w:tcPr>
                <w:p w14:paraId="66201F9A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322" w:type="dxa"/>
                </w:tcPr>
                <w:p w14:paraId="7969399F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322" w:type="dxa"/>
                </w:tcPr>
                <w:p w14:paraId="54D4916E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322" w:type="dxa"/>
                </w:tcPr>
                <w:p w14:paraId="79DC0EC9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318" w:type="dxa"/>
                </w:tcPr>
                <w:p w14:paraId="0A302F75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18</w:t>
                  </w:r>
                </w:p>
              </w:tc>
            </w:tr>
            <w:tr w:rsidR="00CB75AE" w:rsidRPr="008D3131" w14:paraId="7BD18EC4" w14:textId="77777777" w:rsidTr="007373D4">
              <w:tc>
                <w:tcPr>
                  <w:tcW w:w="318" w:type="dxa"/>
                </w:tcPr>
                <w:p w14:paraId="145851CB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322" w:type="dxa"/>
                </w:tcPr>
                <w:p w14:paraId="1B468209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22" w:type="dxa"/>
                </w:tcPr>
                <w:p w14:paraId="7AF749F7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322" w:type="dxa"/>
                </w:tcPr>
                <w:p w14:paraId="7BDD797F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322" w:type="dxa"/>
                </w:tcPr>
                <w:p w14:paraId="7A8AE535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322" w:type="dxa"/>
                </w:tcPr>
                <w:p w14:paraId="3D882DFF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318" w:type="dxa"/>
                </w:tcPr>
                <w:p w14:paraId="2C596056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25</w:t>
                  </w:r>
                </w:p>
              </w:tc>
            </w:tr>
            <w:tr w:rsidR="00CB75AE" w:rsidRPr="008D3131" w14:paraId="5CEB8FD5" w14:textId="77777777" w:rsidTr="007373D4">
              <w:tc>
                <w:tcPr>
                  <w:tcW w:w="318" w:type="dxa"/>
                </w:tcPr>
                <w:p w14:paraId="315EF901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322" w:type="dxa"/>
                </w:tcPr>
                <w:p w14:paraId="23836253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322" w:type="dxa"/>
                </w:tcPr>
                <w:p w14:paraId="025FBE28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322" w:type="dxa"/>
                </w:tcPr>
                <w:p w14:paraId="2E0EBA42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322" w:type="dxa"/>
                </w:tcPr>
                <w:p w14:paraId="060C3286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322" w:type="dxa"/>
                </w:tcPr>
                <w:p w14:paraId="1CFB002B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318" w:type="dxa"/>
                </w:tcPr>
                <w:p w14:paraId="64424204" w14:textId="77777777" w:rsidR="00CB75AE" w:rsidRPr="008D3131" w:rsidRDefault="00CB75AE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CB75AE" w:rsidRPr="008D3131" w14:paraId="63F7E327" w14:textId="77777777" w:rsidTr="007373D4">
              <w:tc>
                <w:tcPr>
                  <w:tcW w:w="318" w:type="dxa"/>
                </w:tcPr>
                <w:p w14:paraId="53F9CC4C" w14:textId="77777777" w:rsidR="00CB75AE" w:rsidRPr="008D3131" w:rsidRDefault="00CB75AE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311F6B5C" w14:textId="77777777" w:rsidR="00CB75AE" w:rsidRPr="008D3131" w:rsidRDefault="00CB75AE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1D66638B" w14:textId="77777777" w:rsidR="00CB75AE" w:rsidRPr="008D3131" w:rsidRDefault="00CB75AE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7C058B08" w14:textId="77777777" w:rsidR="00CB75AE" w:rsidRPr="008D3131" w:rsidRDefault="00CB75AE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7BB3B34E" w14:textId="77777777" w:rsidR="00CB75AE" w:rsidRPr="008D3131" w:rsidRDefault="00CB75AE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37F2ABDA" w14:textId="77777777" w:rsidR="00CB75AE" w:rsidRPr="008D3131" w:rsidRDefault="00CB75AE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73B78F0D" w14:textId="77777777" w:rsidR="00CB75AE" w:rsidRPr="008D3131" w:rsidRDefault="00CB75AE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bookmarkEnd w:id="33"/>
          </w:tbl>
          <w:p w14:paraId="37D22BB5" w14:textId="77777777" w:rsidR="00CB75AE" w:rsidRPr="008D3131" w:rsidRDefault="00CB75AE" w:rsidP="00CB75AE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37" w:type="dxa"/>
          </w:tcPr>
          <w:p w14:paraId="14E37EBF" w14:textId="77777777" w:rsidR="00CB75AE" w:rsidRPr="008D3131" w:rsidRDefault="00CB75AE" w:rsidP="00CB75AE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33" w:type="dxa"/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October"/>
            </w:tblPr>
            <w:tblGrid>
              <w:gridCol w:w="414"/>
              <w:gridCol w:w="418"/>
              <w:gridCol w:w="418"/>
              <w:gridCol w:w="418"/>
              <w:gridCol w:w="418"/>
              <w:gridCol w:w="418"/>
              <w:gridCol w:w="413"/>
            </w:tblGrid>
            <w:tr w:rsidR="00CB75AE" w:rsidRPr="008D3131" w14:paraId="1690D64D" w14:textId="77777777" w:rsidTr="00C04514"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76821D81" w14:textId="77777777" w:rsidR="00CB75AE" w:rsidRPr="00AA145C" w:rsidRDefault="00C04514" w:rsidP="00CB75AE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bookmarkStart w:id="34" w:name="M11d" w:colFirst="0" w:colLast="6"/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M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78B2DFF0" w14:textId="77777777" w:rsidR="00CB75AE" w:rsidRPr="00AA145C" w:rsidRDefault="00C04514" w:rsidP="00CB75AE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0145E09E" w14:textId="77777777" w:rsidR="00CB75AE" w:rsidRPr="00AA145C" w:rsidRDefault="00C04514" w:rsidP="00CB75AE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W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70C6CC8F" w14:textId="77777777" w:rsidR="00CB75AE" w:rsidRPr="00AA145C" w:rsidRDefault="00C04514" w:rsidP="00CB75AE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15A28EE0" w14:textId="77777777" w:rsidR="00CB75AE" w:rsidRPr="00AA145C" w:rsidRDefault="00C04514" w:rsidP="00CB75AE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V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184FEF3C" w14:textId="77777777" w:rsidR="00CB75AE" w:rsidRPr="00AA145C" w:rsidRDefault="00C04514" w:rsidP="00CB75AE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4D998BB1" w14:textId="77777777" w:rsidR="00CB75AE" w:rsidRPr="00AA145C" w:rsidRDefault="00C04514" w:rsidP="00CB75AE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</w:tr>
            <w:tr w:rsidR="00CB75AE" w:rsidRPr="008D3131" w14:paraId="101F8E13" w14:textId="77777777" w:rsidTr="007373D4">
              <w:tc>
                <w:tcPr>
                  <w:tcW w:w="318" w:type="dxa"/>
                </w:tcPr>
                <w:p w14:paraId="4D7A0903" w14:textId="77777777" w:rsidR="00CB75AE" w:rsidRPr="008D3131" w:rsidRDefault="00CB75AE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bookmarkStart w:id="35" w:name="M11g" w:colFirst="0" w:colLast="6"/>
                  <w:bookmarkEnd w:id="34"/>
                </w:p>
              </w:tc>
              <w:tc>
                <w:tcPr>
                  <w:tcW w:w="322" w:type="dxa"/>
                </w:tcPr>
                <w:p w14:paraId="5DB8850A" w14:textId="77777777" w:rsidR="00CB75AE" w:rsidRPr="008D3131" w:rsidRDefault="00CB75AE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0AD4BF61" w14:textId="77777777" w:rsidR="00CB75AE" w:rsidRPr="008D3131" w:rsidRDefault="00CB75AE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1EBEB18D" w14:textId="77777777" w:rsidR="00CB75AE" w:rsidRPr="008D3131" w:rsidRDefault="00CB75AE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14AE2260" w14:textId="77777777" w:rsidR="00CB75AE" w:rsidRPr="008D3131" w:rsidRDefault="00CB75AE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77698088" w14:textId="77777777" w:rsidR="00CB75AE" w:rsidRPr="008D3131" w:rsidRDefault="00CB75AE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2574E26F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</w:t>
                  </w:r>
                </w:p>
              </w:tc>
            </w:tr>
            <w:tr w:rsidR="00CB75AE" w:rsidRPr="008D3131" w14:paraId="1891869B" w14:textId="77777777" w:rsidTr="007373D4">
              <w:tc>
                <w:tcPr>
                  <w:tcW w:w="318" w:type="dxa"/>
                </w:tcPr>
                <w:p w14:paraId="259A28E6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22" w:type="dxa"/>
                </w:tcPr>
                <w:p w14:paraId="261FC9A9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22" w:type="dxa"/>
                </w:tcPr>
                <w:p w14:paraId="2C882486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22" w:type="dxa"/>
                </w:tcPr>
                <w:p w14:paraId="7DEDF122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22" w:type="dxa"/>
                </w:tcPr>
                <w:p w14:paraId="2C4897FE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22" w:type="dxa"/>
                </w:tcPr>
                <w:p w14:paraId="77FBC1D0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18" w:type="dxa"/>
                </w:tcPr>
                <w:p w14:paraId="104740E7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8</w:t>
                  </w:r>
                </w:p>
              </w:tc>
            </w:tr>
            <w:tr w:rsidR="00CB75AE" w:rsidRPr="008D3131" w14:paraId="47202A0E" w14:textId="77777777" w:rsidTr="007373D4">
              <w:tc>
                <w:tcPr>
                  <w:tcW w:w="318" w:type="dxa"/>
                </w:tcPr>
                <w:p w14:paraId="21E5B3FD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22" w:type="dxa"/>
                </w:tcPr>
                <w:p w14:paraId="0436B5EC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22" w:type="dxa"/>
                </w:tcPr>
                <w:p w14:paraId="41EDDD60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22" w:type="dxa"/>
                </w:tcPr>
                <w:p w14:paraId="5D528005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22" w:type="dxa"/>
                </w:tcPr>
                <w:p w14:paraId="410618FB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322" w:type="dxa"/>
                </w:tcPr>
                <w:p w14:paraId="21F934DF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318" w:type="dxa"/>
                </w:tcPr>
                <w:p w14:paraId="706E00C3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15</w:t>
                  </w:r>
                </w:p>
              </w:tc>
            </w:tr>
            <w:tr w:rsidR="00CB75AE" w:rsidRPr="008D3131" w14:paraId="45BF11B3" w14:textId="77777777" w:rsidTr="007373D4">
              <w:tc>
                <w:tcPr>
                  <w:tcW w:w="318" w:type="dxa"/>
                </w:tcPr>
                <w:p w14:paraId="37FA469C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322" w:type="dxa"/>
                </w:tcPr>
                <w:p w14:paraId="17739B40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322" w:type="dxa"/>
                </w:tcPr>
                <w:p w14:paraId="4917B227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322" w:type="dxa"/>
                </w:tcPr>
                <w:p w14:paraId="2D1A5C15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322" w:type="dxa"/>
                </w:tcPr>
                <w:p w14:paraId="674B6A44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22" w:type="dxa"/>
                </w:tcPr>
                <w:p w14:paraId="5338AE55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318" w:type="dxa"/>
                </w:tcPr>
                <w:p w14:paraId="4084E7D8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22</w:t>
                  </w:r>
                </w:p>
              </w:tc>
            </w:tr>
            <w:tr w:rsidR="00CB75AE" w:rsidRPr="008D3131" w14:paraId="0B3AAE9F" w14:textId="77777777" w:rsidTr="007373D4">
              <w:tc>
                <w:tcPr>
                  <w:tcW w:w="318" w:type="dxa"/>
                </w:tcPr>
                <w:p w14:paraId="4E16DDC3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322" w:type="dxa"/>
                </w:tcPr>
                <w:p w14:paraId="5E466498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322" w:type="dxa"/>
                </w:tcPr>
                <w:p w14:paraId="4D8E047E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322" w:type="dxa"/>
                </w:tcPr>
                <w:p w14:paraId="5C4F377B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322" w:type="dxa"/>
                </w:tcPr>
                <w:p w14:paraId="66103E20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322" w:type="dxa"/>
                </w:tcPr>
                <w:p w14:paraId="182C46AA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318" w:type="dxa"/>
                </w:tcPr>
                <w:p w14:paraId="759FB6F4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29</w:t>
                  </w:r>
                </w:p>
              </w:tc>
            </w:tr>
            <w:tr w:rsidR="00CB75AE" w:rsidRPr="008D3131" w14:paraId="297A48F4" w14:textId="77777777" w:rsidTr="007373D4">
              <w:tc>
                <w:tcPr>
                  <w:tcW w:w="318" w:type="dxa"/>
                </w:tcPr>
                <w:p w14:paraId="6549C687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322" w:type="dxa"/>
                </w:tcPr>
                <w:p w14:paraId="5A520ECB" w14:textId="77777777" w:rsidR="00CB75AE" w:rsidRPr="008D3131" w:rsidRDefault="00CB75AE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190E7537" w14:textId="77777777" w:rsidR="00CB75AE" w:rsidRPr="008D3131" w:rsidRDefault="00CB75AE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5AB36EEF" w14:textId="77777777" w:rsidR="00CB75AE" w:rsidRPr="008D3131" w:rsidRDefault="00CB75AE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30B3AA41" w14:textId="77777777" w:rsidR="00CB75AE" w:rsidRPr="008D3131" w:rsidRDefault="00CB75AE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77975ADF" w14:textId="77777777" w:rsidR="00CB75AE" w:rsidRPr="008D3131" w:rsidRDefault="00CB75AE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0486265C" w14:textId="77777777" w:rsidR="00CB75AE" w:rsidRPr="008D3131" w:rsidRDefault="00CB75AE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bookmarkEnd w:id="35"/>
          </w:tbl>
          <w:p w14:paraId="534D6E97" w14:textId="77777777" w:rsidR="00CB75AE" w:rsidRPr="008D3131" w:rsidRDefault="00CB75AE" w:rsidP="00CB75AE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37" w:type="dxa"/>
          </w:tcPr>
          <w:p w14:paraId="5C98684D" w14:textId="77777777" w:rsidR="00CB75AE" w:rsidRPr="008D3131" w:rsidRDefault="00CB75AE" w:rsidP="00CB75AE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33" w:type="dxa"/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November"/>
            </w:tblPr>
            <w:tblGrid>
              <w:gridCol w:w="414"/>
              <w:gridCol w:w="418"/>
              <w:gridCol w:w="418"/>
              <w:gridCol w:w="418"/>
              <w:gridCol w:w="418"/>
              <w:gridCol w:w="418"/>
              <w:gridCol w:w="413"/>
            </w:tblGrid>
            <w:tr w:rsidR="00CB75AE" w:rsidRPr="008D3131" w14:paraId="5C3D4B03" w14:textId="77777777" w:rsidTr="00C04514"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5DE63CD2" w14:textId="77777777" w:rsidR="00CB75AE" w:rsidRPr="00AA145C" w:rsidRDefault="00C04514" w:rsidP="00CB75AE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bookmarkStart w:id="36" w:name="M12d" w:colFirst="0" w:colLast="6"/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M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64B81EE0" w14:textId="77777777" w:rsidR="00CB75AE" w:rsidRPr="00AA145C" w:rsidRDefault="00C04514" w:rsidP="00CB75AE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0685685F" w14:textId="77777777" w:rsidR="00CB75AE" w:rsidRPr="00AA145C" w:rsidRDefault="00C04514" w:rsidP="00CB75AE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W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4701B4B1" w14:textId="77777777" w:rsidR="00CB75AE" w:rsidRPr="00AA145C" w:rsidRDefault="00C04514" w:rsidP="00CB75AE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277DBC46" w14:textId="77777777" w:rsidR="00CB75AE" w:rsidRPr="00AA145C" w:rsidRDefault="00C04514" w:rsidP="00CB75AE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V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1DAC9855" w14:textId="77777777" w:rsidR="00CB75AE" w:rsidRPr="00AA145C" w:rsidRDefault="00C04514" w:rsidP="00CB75AE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015CB2A0" w14:textId="77777777" w:rsidR="00CB75AE" w:rsidRPr="00AA145C" w:rsidRDefault="00C04514" w:rsidP="00CB75AE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</w:tr>
            <w:tr w:rsidR="00CB75AE" w:rsidRPr="008D3131" w14:paraId="5F82D5F2" w14:textId="77777777" w:rsidTr="007373D4">
              <w:tc>
                <w:tcPr>
                  <w:tcW w:w="318" w:type="dxa"/>
                </w:tcPr>
                <w:p w14:paraId="36739659" w14:textId="77777777" w:rsidR="00CB75AE" w:rsidRPr="008D3131" w:rsidRDefault="00CB75AE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bookmarkStart w:id="37" w:name="M12g" w:colFirst="0" w:colLast="6"/>
                  <w:bookmarkEnd w:id="36"/>
                </w:p>
              </w:tc>
              <w:tc>
                <w:tcPr>
                  <w:tcW w:w="322" w:type="dxa"/>
                </w:tcPr>
                <w:p w14:paraId="0B5B94A0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22" w:type="dxa"/>
                </w:tcPr>
                <w:p w14:paraId="53616BC1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22" w:type="dxa"/>
                </w:tcPr>
                <w:p w14:paraId="5B6FBCB4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22" w:type="dxa"/>
                </w:tcPr>
                <w:p w14:paraId="68A72D50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22" w:type="dxa"/>
                </w:tcPr>
                <w:p w14:paraId="708253CA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18" w:type="dxa"/>
                </w:tcPr>
                <w:p w14:paraId="52D564A4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6</w:t>
                  </w:r>
                </w:p>
              </w:tc>
            </w:tr>
            <w:tr w:rsidR="00CB75AE" w:rsidRPr="008D3131" w14:paraId="191C8532" w14:textId="77777777" w:rsidTr="007373D4">
              <w:tc>
                <w:tcPr>
                  <w:tcW w:w="318" w:type="dxa"/>
                </w:tcPr>
                <w:p w14:paraId="3956941C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22" w:type="dxa"/>
                </w:tcPr>
                <w:p w14:paraId="497CBEED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22" w:type="dxa"/>
                </w:tcPr>
                <w:p w14:paraId="51B5723F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22" w:type="dxa"/>
                </w:tcPr>
                <w:p w14:paraId="38ECC729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22" w:type="dxa"/>
                </w:tcPr>
                <w:p w14:paraId="6EA1356D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22" w:type="dxa"/>
                </w:tcPr>
                <w:p w14:paraId="398B8604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18" w:type="dxa"/>
                </w:tcPr>
                <w:p w14:paraId="38A12530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13</w:t>
                  </w:r>
                </w:p>
              </w:tc>
            </w:tr>
            <w:tr w:rsidR="00CB75AE" w:rsidRPr="008D3131" w14:paraId="45DC522B" w14:textId="77777777" w:rsidTr="007373D4">
              <w:tc>
                <w:tcPr>
                  <w:tcW w:w="318" w:type="dxa"/>
                </w:tcPr>
                <w:p w14:paraId="762E9212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322" w:type="dxa"/>
                </w:tcPr>
                <w:p w14:paraId="73A6C49B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322" w:type="dxa"/>
                </w:tcPr>
                <w:p w14:paraId="5FD1691D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322" w:type="dxa"/>
                </w:tcPr>
                <w:p w14:paraId="7FBA72A5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322" w:type="dxa"/>
                </w:tcPr>
                <w:p w14:paraId="2ECD2079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322" w:type="dxa"/>
                </w:tcPr>
                <w:p w14:paraId="0E63979A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318" w:type="dxa"/>
                </w:tcPr>
                <w:p w14:paraId="1DBBBA07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20</w:t>
                  </w:r>
                </w:p>
              </w:tc>
            </w:tr>
            <w:tr w:rsidR="00CB75AE" w:rsidRPr="008D3131" w14:paraId="1F89EBDA" w14:textId="77777777" w:rsidTr="007373D4">
              <w:tc>
                <w:tcPr>
                  <w:tcW w:w="318" w:type="dxa"/>
                </w:tcPr>
                <w:p w14:paraId="30491B3B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322" w:type="dxa"/>
                </w:tcPr>
                <w:p w14:paraId="7FA67794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322" w:type="dxa"/>
                </w:tcPr>
                <w:p w14:paraId="30465E1B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322" w:type="dxa"/>
                </w:tcPr>
                <w:p w14:paraId="1694F6AC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322" w:type="dxa"/>
                </w:tcPr>
                <w:p w14:paraId="6BC7D52F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322" w:type="dxa"/>
                </w:tcPr>
                <w:p w14:paraId="6C4A6ED2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318" w:type="dxa"/>
                </w:tcPr>
                <w:p w14:paraId="7E8A6D24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27</w:t>
                  </w:r>
                </w:p>
              </w:tc>
            </w:tr>
            <w:tr w:rsidR="00CB75AE" w:rsidRPr="008D3131" w14:paraId="39D1AA83" w14:textId="77777777" w:rsidTr="007373D4">
              <w:tc>
                <w:tcPr>
                  <w:tcW w:w="318" w:type="dxa"/>
                </w:tcPr>
                <w:p w14:paraId="0929C1B9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322" w:type="dxa"/>
                </w:tcPr>
                <w:p w14:paraId="21F97A2D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322" w:type="dxa"/>
                </w:tcPr>
                <w:p w14:paraId="7AD0CB03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322" w:type="dxa"/>
                </w:tcPr>
                <w:p w14:paraId="37093AE9" w14:textId="77777777" w:rsidR="00CB75AE" w:rsidRPr="008D3131" w:rsidRDefault="00C04514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322" w:type="dxa"/>
                </w:tcPr>
                <w:p w14:paraId="7825CA31" w14:textId="77777777" w:rsidR="00CB75AE" w:rsidRPr="008D3131" w:rsidRDefault="00CB75AE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5CCAB9ED" w14:textId="77777777" w:rsidR="00CB75AE" w:rsidRPr="008D3131" w:rsidRDefault="00CB75AE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684BAA50" w14:textId="77777777" w:rsidR="00CB75AE" w:rsidRPr="008D3131" w:rsidRDefault="00CB75AE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CB75AE" w:rsidRPr="008D3131" w14:paraId="10BB3216" w14:textId="77777777" w:rsidTr="007373D4">
              <w:trPr>
                <w:trHeight w:val="80"/>
              </w:trPr>
              <w:tc>
                <w:tcPr>
                  <w:tcW w:w="318" w:type="dxa"/>
                </w:tcPr>
                <w:p w14:paraId="3B872933" w14:textId="77777777" w:rsidR="00CB75AE" w:rsidRPr="008D3131" w:rsidRDefault="00CB75AE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4B44598D" w14:textId="77777777" w:rsidR="00CB75AE" w:rsidRPr="008D3131" w:rsidRDefault="00CB75AE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182C4FC4" w14:textId="77777777" w:rsidR="00CB75AE" w:rsidRPr="008D3131" w:rsidRDefault="00CB75AE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76FCC800" w14:textId="77777777" w:rsidR="00CB75AE" w:rsidRPr="008D3131" w:rsidRDefault="00CB75AE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5A9191DF" w14:textId="77777777" w:rsidR="00CB75AE" w:rsidRPr="008D3131" w:rsidRDefault="00CB75AE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1D960B2E" w14:textId="77777777" w:rsidR="00CB75AE" w:rsidRPr="008D3131" w:rsidRDefault="00CB75AE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20379E28" w14:textId="77777777" w:rsidR="00CB75AE" w:rsidRPr="008D3131" w:rsidRDefault="00CB75AE" w:rsidP="00CB75AE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bookmarkEnd w:id="37"/>
          </w:tbl>
          <w:p w14:paraId="787D2964" w14:textId="77777777" w:rsidR="00CB75AE" w:rsidRPr="008D3131" w:rsidRDefault="00CB75AE" w:rsidP="00CB75AE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31F94A47" w14:textId="2034A621" w:rsidR="008D3131" w:rsidRPr="007F0EC3" w:rsidRDefault="008D3131" w:rsidP="00C04514">
      <w:pPr>
        <w:pStyle w:val="Geenafstand"/>
        <w:ind w:right="540"/>
        <w:jc w:val="right"/>
        <w:rPr>
          <w:color w:val="000000" w:themeColor="text1"/>
          <w:sz w:val="22"/>
        </w:rPr>
      </w:pPr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3681"/>
      </w:tblGrid>
      <w:tr w:rsidR="0048464B" w:rsidRPr="007F0EC3" w14:paraId="146FB912" w14:textId="77777777" w:rsidTr="00194BC6">
        <w:trPr>
          <w:trHeight w:val="283"/>
          <w:jc w:val="center"/>
        </w:trPr>
        <w:tc>
          <w:tcPr>
            <w:tcW w:w="3681" w:type="dxa"/>
            <w:shd w:val="clear" w:color="auto" w:fill="EE0000"/>
          </w:tcPr>
          <w:p w14:paraId="0E70B22A" w14:textId="77777777" w:rsidR="0048464B" w:rsidRPr="007F0EC3" w:rsidRDefault="0048464B" w:rsidP="00194BC6">
            <w:pPr>
              <w:jc w:val="center"/>
              <w:rPr>
                <w:b/>
                <w:bCs/>
                <w:color w:val="000000" w:themeColor="text1"/>
                <w:sz w:val="28"/>
                <w:szCs w:val="22"/>
              </w:rPr>
            </w:pPr>
            <w:r w:rsidRPr="007F0EC3">
              <w:rPr>
                <w:b/>
                <w:bCs/>
                <w:color w:val="000000" w:themeColor="text1"/>
                <w:sz w:val="28"/>
                <w:szCs w:val="22"/>
              </w:rPr>
              <w:t>ROOD = VERHUURD</w:t>
            </w:r>
          </w:p>
        </w:tc>
      </w:tr>
      <w:tr w:rsidR="0020401A" w:rsidRPr="007F0EC3" w14:paraId="5F8090F2" w14:textId="77777777" w:rsidTr="0020401A">
        <w:trPr>
          <w:trHeight w:val="283"/>
          <w:jc w:val="center"/>
        </w:trPr>
        <w:tc>
          <w:tcPr>
            <w:tcW w:w="3681" w:type="dxa"/>
            <w:shd w:val="clear" w:color="auto" w:fill="00B0F0"/>
          </w:tcPr>
          <w:p w14:paraId="07FF12CA" w14:textId="3C8199CC" w:rsidR="0020401A" w:rsidRPr="007F0EC3" w:rsidRDefault="0020401A" w:rsidP="0020401A">
            <w:pPr>
              <w:jc w:val="center"/>
              <w:rPr>
                <w:b/>
                <w:bCs/>
                <w:color w:val="000000" w:themeColor="text1"/>
                <w:sz w:val="28"/>
                <w:szCs w:val="22"/>
              </w:rPr>
            </w:pPr>
            <w:r>
              <w:rPr>
                <w:b/>
                <w:bCs/>
                <w:color w:val="000000" w:themeColor="text1"/>
                <w:sz w:val="28"/>
                <w:szCs w:val="22"/>
              </w:rPr>
              <w:t>BLAUW</w:t>
            </w:r>
            <w:r w:rsidRPr="007F0EC3">
              <w:rPr>
                <w:b/>
                <w:bCs/>
                <w:color w:val="000000" w:themeColor="text1"/>
                <w:sz w:val="28"/>
                <w:szCs w:val="22"/>
              </w:rPr>
              <w:t xml:space="preserve"> = </w:t>
            </w:r>
            <w:r>
              <w:rPr>
                <w:b/>
                <w:bCs/>
                <w:color w:val="000000" w:themeColor="text1"/>
                <w:sz w:val="28"/>
                <w:szCs w:val="22"/>
              </w:rPr>
              <w:t>WISSEL</w:t>
            </w:r>
          </w:p>
        </w:tc>
      </w:tr>
    </w:tbl>
    <w:p w14:paraId="1ED5FA96" w14:textId="77777777" w:rsidR="008D3131" w:rsidRDefault="008D3131">
      <w:pPr>
        <w:rPr>
          <w:color w:val="204066"/>
          <w:sz w:val="22"/>
        </w:rPr>
      </w:pPr>
      <w:r>
        <w:rPr>
          <w:color w:val="204066"/>
          <w:sz w:val="22"/>
        </w:rPr>
        <w:br w:type="page"/>
      </w:r>
    </w:p>
    <w:tbl>
      <w:tblPr>
        <w:tblStyle w:val="Tabelraster"/>
        <w:tblW w:w="453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</w:tblGrid>
      <w:tr w:rsidR="008D3131" w14:paraId="219BD7B2" w14:textId="77777777" w:rsidTr="00863504">
        <w:trPr>
          <w:trHeight w:val="538"/>
          <w:jc w:val="center"/>
        </w:trPr>
        <w:tc>
          <w:tcPr>
            <w:tcW w:w="4536" w:type="dxa"/>
            <w:vAlign w:val="bottom"/>
          </w:tcPr>
          <w:p w14:paraId="7296E353" w14:textId="402C4126" w:rsidR="008D3131" w:rsidRPr="008D3131" w:rsidRDefault="008D3131" w:rsidP="008D3131">
            <w:pPr>
              <w:pStyle w:val="Year"/>
              <w:tabs>
                <w:tab w:val="center" w:pos="3776"/>
              </w:tabs>
              <w:spacing w:after="60"/>
              <w:jc w:val="center"/>
              <w:rPr>
                <w:rFonts w:ascii="Aptos" w:hAnsi="Aptos"/>
                <w:color w:val="204066"/>
                <w:sz w:val="36"/>
                <w:szCs w:val="34"/>
              </w:rPr>
            </w:pPr>
            <w:r w:rsidRPr="008D3131">
              <w:rPr>
                <w:rFonts w:ascii="Aptos" w:hAnsi="Aptos"/>
                <w:color w:val="000000" w:themeColor="text1"/>
                <w:sz w:val="36"/>
                <w:szCs w:val="34"/>
              </w:rPr>
              <w:lastRenderedPageBreak/>
              <w:t>BESCHIKBAARHEID 202</w:t>
            </w:r>
            <w:r>
              <w:rPr>
                <w:rFonts w:ascii="Aptos" w:hAnsi="Aptos"/>
                <w:color w:val="000000" w:themeColor="text1"/>
                <w:sz w:val="36"/>
                <w:szCs w:val="34"/>
              </w:rPr>
              <w:t>7</w:t>
            </w:r>
          </w:p>
        </w:tc>
      </w:tr>
    </w:tbl>
    <w:p w14:paraId="72AE9AE8" w14:textId="639FCD6C" w:rsidR="008D3131" w:rsidRPr="00CB75AE" w:rsidRDefault="008D3131" w:rsidP="008D3131">
      <w:pPr>
        <w:pStyle w:val="Year"/>
        <w:spacing w:after="60"/>
        <w:jc w:val="left"/>
        <w:rPr>
          <w:rFonts w:asciiTheme="minorHAnsi" w:hAnsiTheme="minorHAnsi"/>
          <w:color w:val="204066"/>
          <w:sz w:val="20"/>
          <w:szCs w:val="20"/>
        </w:rPr>
      </w:pPr>
      <w:r>
        <w:rPr>
          <w:rFonts w:asciiTheme="minorHAnsi" w:hAnsiTheme="minorHAnsi"/>
          <w:noProof/>
          <w:color w:val="204066"/>
          <w:sz w:val="20"/>
          <w:szCs w:val="20"/>
        </w:rPr>
        <w:drawing>
          <wp:anchor distT="0" distB="0" distL="114300" distR="114300" simplePos="0" relativeHeight="251658241" behindDoc="1" locked="0" layoutInCell="1" allowOverlap="1" wp14:anchorId="693E01D0" wp14:editId="6B933FFB">
            <wp:simplePos x="0" y="0"/>
            <wp:positionH relativeFrom="column">
              <wp:posOffset>-386715</wp:posOffset>
            </wp:positionH>
            <wp:positionV relativeFrom="paragraph">
              <wp:posOffset>-1089660</wp:posOffset>
            </wp:positionV>
            <wp:extent cx="1085850" cy="1085850"/>
            <wp:effectExtent l="0" t="0" r="0" b="0"/>
            <wp:wrapNone/>
            <wp:docPr id="72173035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raster"/>
        <w:tblW w:w="1047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Description w:val="Calendar Layout"/>
      </w:tblPr>
      <w:tblGrid>
        <w:gridCol w:w="3133"/>
        <w:gridCol w:w="537"/>
        <w:gridCol w:w="3133"/>
        <w:gridCol w:w="537"/>
        <w:gridCol w:w="3133"/>
      </w:tblGrid>
      <w:tr w:rsidR="008D3131" w:rsidRPr="0091671F" w14:paraId="343E3EFD" w14:textId="77777777" w:rsidTr="00863504">
        <w:trPr>
          <w:trHeight w:val="317"/>
          <w:jc w:val="center"/>
        </w:trPr>
        <w:tc>
          <w:tcPr>
            <w:tcW w:w="3133" w:type="dxa"/>
            <w:vAlign w:val="bottom"/>
          </w:tcPr>
          <w:p w14:paraId="2F79AEEB" w14:textId="77777777" w:rsidR="008D3131" w:rsidRPr="008D3131" w:rsidRDefault="008D3131" w:rsidP="00863504">
            <w:pPr>
              <w:pStyle w:val="Months"/>
              <w:tabs>
                <w:tab w:val="left" w:pos="1530"/>
              </w:tabs>
              <w:jc w:val="center"/>
              <w:rPr>
                <w:rFonts w:asciiTheme="minorHAnsi" w:hAnsiTheme="minorHAnsi"/>
                <w:color w:val="000000" w:themeColor="text1"/>
                <w:sz w:val="24"/>
              </w:rPr>
            </w:pPr>
            <w:r w:rsidRPr="008D3131">
              <w:rPr>
                <w:rFonts w:asciiTheme="minorHAnsi" w:hAnsiTheme="minorHAnsi"/>
                <w:color w:val="000000" w:themeColor="text1"/>
                <w:sz w:val="24"/>
              </w:rPr>
              <w:t>JANUARI</w:t>
            </w:r>
          </w:p>
        </w:tc>
        <w:tc>
          <w:tcPr>
            <w:tcW w:w="537" w:type="dxa"/>
            <w:vAlign w:val="bottom"/>
          </w:tcPr>
          <w:p w14:paraId="6A3831EE" w14:textId="77777777" w:rsidR="008D3131" w:rsidRPr="008D3131" w:rsidRDefault="008D3131" w:rsidP="00863504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3133" w:type="dxa"/>
            <w:vAlign w:val="bottom"/>
          </w:tcPr>
          <w:p w14:paraId="08E05905" w14:textId="77777777" w:rsidR="008D3131" w:rsidRPr="008D3131" w:rsidRDefault="008D3131" w:rsidP="00863504">
            <w:pPr>
              <w:pStyle w:val="Months"/>
              <w:tabs>
                <w:tab w:val="left" w:pos="1875"/>
              </w:tabs>
              <w:jc w:val="center"/>
              <w:rPr>
                <w:rFonts w:asciiTheme="minorHAnsi" w:hAnsiTheme="minorHAnsi"/>
                <w:color w:val="000000" w:themeColor="text1"/>
                <w:sz w:val="24"/>
              </w:rPr>
            </w:pPr>
            <w:r w:rsidRPr="008D3131">
              <w:rPr>
                <w:rFonts w:asciiTheme="minorHAnsi" w:hAnsiTheme="minorHAnsi"/>
                <w:color w:val="000000" w:themeColor="text1"/>
                <w:sz w:val="24"/>
              </w:rPr>
              <w:t>FEBRUARI</w:t>
            </w:r>
          </w:p>
        </w:tc>
        <w:tc>
          <w:tcPr>
            <w:tcW w:w="537" w:type="dxa"/>
            <w:vAlign w:val="bottom"/>
          </w:tcPr>
          <w:p w14:paraId="21C3DB53" w14:textId="77777777" w:rsidR="008D3131" w:rsidRPr="008D3131" w:rsidRDefault="008D3131" w:rsidP="00863504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3133" w:type="dxa"/>
            <w:vAlign w:val="bottom"/>
          </w:tcPr>
          <w:p w14:paraId="71C1D611" w14:textId="77777777" w:rsidR="008D3131" w:rsidRPr="008D3131" w:rsidRDefault="008D3131" w:rsidP="00863504">
            <w:pPr>
              <w:pStyle w:val="Months"/>
              <w:tabs>
                <w:tab w:val="center" w:pos="1509"/>
              </w:tabs>
              <w:jc w:val="center"/>
              <w:rPr>
                <w:rFonts w:asciiTheme="minorHAnsi" w:hAnsiTheme="minorHAnsi"/>
                <w:color w:val="000000" w:themeColor="text1"/>
                <w:sz w:val="24"/>
              </w:rPr>
            </w:pPr>
            <w:r w:rsidRPr="008D3131">
              <w:rPr>
                <w:rFonts w:asciiTheme="minorHAnsi" w:hAnsiTheme="minorHAnsi"/>
                <w:color w:val="000000" w:themeColor="text1"/>
                <w:sz w:val="24"/>
              </w:rPr>
              <w:t>MAART</w:t>
            </w:r>
          </w:p>
        </w:tc>
      </w:tr>
      <w:tr w:rsidR="008D3131" w:rsidRPr="0091671F" w14:paraId="3D2AF5EE" w14:textId="77777777" w:rsidTr="00863504">
        <w:trPr>
          <w:jc w:val="center"/>
        </w:trPr>
        <w:tc>
          <w:tcPr>
            <w:tcW w:w="3133" w:type="dxa"/>
          </w:tcPr>
          <w:tbl>
            <w:tblPr>
              <w:tblStyle w:val="HostTable"/>
              <w:tblW w:w="2723" w:type="dxa"/>
              <w:tblLayout w:type="fixed"/>
              <w:tblLook w:val="04A0" w:firstRow="1" w:lastRow="0" w:firstColumn="1" w:lastColumn="0" w:noHBand="0" w:noVBand="1"/>
              <w:tblDescription w:val="January"/>
            </w:tblPr>
            <w:tblGrid>
              <w:gridCol w:w="389"/>
              <w:gridCol w:w="389"/>
              <w:gridCol w:w="389"/>
              <w:gridCol w:w="389"/>
              <w:gridCol w:w="389"/>
              <w:gridCol w:w="389"/>
              <w:gridCol w:w="389"/>
            </w:tblGrid>
            <w:tr w:rsidR="008D3131" w:rsidRPr="008D3131" w14:paraId="34E008F9" w14:textId="77777777" w:rsidTr="00863504">
              <w:tc>
                <w:tcPr>
                  <w:tcW w:w="389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530350A4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M</w:t>
                  </w:r>
                </w:p>
              </w:tc>
              <w:tc>
                <w:tcPr>
                  <w:tcW w:w="389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41399086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89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586A4290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W</w:t>
                  </w:r>
                </w:p>
              </w:tc>
              <w:tc>
                <w:tcPr>
                  <w:tcW w:w="389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7F887F00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89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327D2A66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V</w:t>
                  </w:r>
                </w:p>
              </w:tc>
              <w:tc>
                <w:tcPr>
                  <w:tcW w:w="389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06D0473A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  <w:tc>
                <w:tcPr>
                  <w:tcW w:w="389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7F492A13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</w:tr>
            <w:tr w:rsidR="008D3131" w:rsidRPr="008D3131" w14:paraId="3A7C0A54" w14:textId="77777777" w:rsidTr="00863504">
              <w:tc>
                <w:tcPr>
                  <w:tcW w:w="389" w:type="dxa"/>
                </w:tcPr>
                <w:p w14:paraId="11C50BDB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89" w:type="dxa"/>
                </w:tcPr>
                <w:p w14:paraId="4F648A67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89" w:type="dxa"/>
                </w:tcPr>
                <w:p w14:paraId="5F1E73F2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89" w:type="dxa"/>
                </w:tcPr>
                <w:p w14:paraId="2E5305A6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89" w:type="dxa"/>
                </w:tcPr>
                <w:p w14:paraId="420C7903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89" w:type="dxa"/>
                </w:tcPr>
                <w:p w14:paraId="738B3B68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89" w:type="dxa"/>
                </w:tcPr>
                <w:p w14:paraId="3F730462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</w:t>
                  </w:r>
                </w:p>
              </w:tc>
            </w:tr>
            <w:tr w:rsidR="008D3131" w:rsidRPr="008D3131" w14:paraId="7D8FE5B7" w14:textId="77777777" w:rsidTr="00863504">
              <w:tc>
                <w:tcPr>
                  <w:tcW w:w="389" w:type="dxa"/>
                </w:tcPr>
                <w:p w14:paraId="43A5137B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89" w:type="dxa"/>
                </w:tcPr>
                <w:p w14:paraId="2EE91CCB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89" w:type="dxa"/>
                </w:tcPr>
                <w:p w14:paraId="400259A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89" w:type="dxa"/>
                </w:tcPr>
                <w:p w14:paraId="3537626C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89" w:type="dxa"/>
                </w:tcPr>
                <w:p w14:paraId="28C78687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89" w:type="dxa"/>
                </w:tcPr>
                <w:p w14:paraId="0980B2DA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89" w:type="dxa"/>
                </w:tcPr>
                <w:p w14:paraId="295A0573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10</w:t>
                  </w:r>
                </w:p>
              </w:tc>
            </w:tr>
            <w:tr w:rsidR="008D3131" w:rsidRPr="008D3131" w14:paraId="70DCD886" w14:textId="77777777" w:rsidTr="00863504">
              <w:tc>
                <w:tcPr>
                  <w:tcW w:w="389" w:type="dxa"/>
                </w:tcPr>
                <w:p w14:paraId="146C8EA0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89" w:type="dxa"/>
                </w:tcPr>
                <w:p w14:paraId="23A84E64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89" w:type="dxa"/>
                </w:tcPr>
                <w:p w14:paraId="0AD429F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389" w:type="dxa"/>
                </w:tcPr>
                <w:p w14:paraId="085BE30C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389" w:type="dxa"/>
                </w:tcPr>
                <w:p w14:paraId="4821FACE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389" w:type="dxa"/>
                </w:tcPr>
                <w:p w14:paraId="5A9F9A8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389" w:type="dxa"/>
                </w:tcPr>
                <w:p w14:paraId="37F9451A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17</w:t>
                  </w:r>
                </w:p>
              </w:tc>
            </w:tr>
            <w:tr w:rsidR="008D3131" w:rsidRPr="008D3131" w14:paraId="70F31818" w14:textId="77777777" w:rsidTr="00863504">
              <w:tc>
                <w:tcPr>
                  <w:tcW w:w="389" w:type="dxa"/>
                </w:tcPr>
                <w:p w14:paraId="636B83F7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389" w:type="dxa"/>
                </w:tcPr>
                <w:p w14:paraId="2EB27B2A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389" w:type="dxa"/>
                </w:tcPr>
                <w:p w14:paraId="102BCB55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89" w:type="dxa"/>
                </w:tcPr>
                <w:p w14:paraId="7B2443E2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389" w:type="dxa"/>
                </w:tcPr>
                <w:p w14:paraId="394D244C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389" w:type="dxa"/>
                </w:tcPr>
                <w:p w14:paraId="5F76405D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389" w:type="dxa"/>
                </w:tcPr>
                <w:p w14:paraId="569017E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24</w:t>
                  </w:r>
                </w:p>
              </w:tc>
            </w:tr>
            <w:tr w:rsidR="008D3131" w:rsidRPr="008D3131" w14:paraId="64D8F8FE" w14:textId="77777777" w:rsidTr="00863504">
              <w:tc>
                <w:tcPr>
                  <w:tcW w:w="389" w:type="dxa"/>
                </w:tcPr>
                <w:p w14:paraId="38F03C9E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389" w:type="dxa"/>
                </w:tcPr>
                <w:p w14:paraId="73524273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389" w:type="dxa"/>
                </w:tcPr>
                <w:p w14:paraId="35CC39CD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389" w:type="dxa"/>
                </w:tcPr>
                <w:p w14:paraId="76D24968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389" w:type="dxa"/>
                </w:tcPr>
                <w:p w14:paraId="7C57161C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389" w:type="dxa"/>
                </w:tcPr>
                <w:p w14:paraId="33F82FC7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389" w:type="dxa"/>
                </w:tcPr>
                <w:p w14:paraId="534DA5A8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31</w:t>
                  </w:r>
                </w:p>
              </w:tc>
            </w:tr>
            <w:tr w:rsidR="008D3131" w:rsidRPr="008D3131" w14:paraId="69C8F1F0" w14:textId="77777777" w:rsidTr="00863504">
              <w:tc>
                <w:tcPr>
                  <w:tcW w:w="389" w:type="dxa"/>
                </w:tcPr>
                <w:p w14:paraId="72D515BE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89" w:type="dxa"/>
                </w:tcPr>
                <w:p w14:paraId="73B00252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89" w:type="dxa"/>
                </w:tcPr>
                <w:p w14:paraId="4255FDF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89" w:type="dxa"/>
                </w:tcPr>
                <w:p w14:paraId="77FE035D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89" w:type="dxa"/>
                </w:tcPr>
                <w:p w14:paraId="66D3FDEB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89" w:type="dxa"/>
                </w:tcPr>
                <w:p w14:paraId="6DC11961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89" w:type="dxa"/>
                </w:tcPr>
                <w:p w14:paraId="23F7857E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14:paraId="5CF662BF" w14:textId="77777777" w:rsidR="008D3131" w:rsidRPr="008D3131" w:rsidRDefault="008D3131" w:rsidP="0086350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37" w:type="dxa"/>
          </w:tcPr>
          <w:p w14:paraId="73371C11" w14:textId="77777777" w:rsidR="008D3131" w:rsidRPr="008D3131" w:rsidRDefault="008D3131" w:rsidP="0086350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33" w:type="dxa"/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February"/>
            </w:tblPr>
            <w:tblGrid>
              <w:gridCol w:w="414"/>
              <w:gridCol w:w="418"/>
              <w:gridCol w:w="418"/>
              <w:gridCol w:w="418"/>
              <w:gridCol w:w="418"/>
              <w:gridCol w:w="418"/>
              <w:gridCol w:w="413"/>
            </w:tblGrid>
            <w:tr w:rsidR="008D3131" w:rsidRPr="008D3131" w14:paraId="4BE2B80B" w14:textId="77777777" w:rsidTr="00863504"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243C9A7C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M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43FF4683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3340E3A9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W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5B6A9C97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240630A9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V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1C859B23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4C9D5C17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</w:tr>
            <w:tr w:rsidR="008D3131" w:rsidRPr="008D3131" w14:paraId="59B5E025" w14:textId="77777777" w:rsidTr="007F0EC3">
              <w:tc>
                <w:tcPr>
                  <w:tcW w:w="318" w:type="dxa"/>
                  <w:shd w:val="clear" w:color="auto" w:fill="FFFF00"/>
                </w:tcPr>
                <w:p w14:paraId="53BB6818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57954259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141F442D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0E871EC9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70B4AD7A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5E7024D1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0F415DBD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7</w:t>
                  </w:r>
                </w:p>
              </w:tc>
            </w:tr>
            <w:tr w:rsidR="008D3131" w:rsidRPr="008D3131" w14:paraId="1282D400" w14:textId="77777777" w:rsidTr="007F0EC3">
              <w:tc>
                <w:tcPr>
                  <w:tcW w:w="318" w:type="dxa"/>
                  <w:shd w:val="clear" w:color="auto" w:fill="FFFF00"/>
                </w:tcPr>
                <w:p w14:paraId="3164C608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020DEB8A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6B11BD4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2298780A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4E41D73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4EEB6DE4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38E3B425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14</w:t>
                  </w:r>
                </w:p>
              </w:tc>
            </w:tr>
            <w:tr w:rsidR="008D3131" w:rsidRPr="008D3131" w14:paraId="40A51847" w14:textId="77777777" w:rsidTr="007F0EC3">
              <w:tc>
                <w:tcPr>
                  <w:tcW w:w="318" w:type="dxa"/>
                  <w:shd w:val="clear" w:color="auto" w:fill="FFFF00"/>
                </w:tcPr>
                <w:p w14:paraId="400BAE56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1B2BE4C6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7DF43700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1CEEE83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14508C6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7128461A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31165419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21</w:t>
                  </w:r>
                </w:p>
              </w:tc>
            </w:tr>
            <w:tr w:rsidR="008D3131" w:rsidRPr="008D3131" w14:paraId="0BA406E8" w14:textId="77777777" w:rsidTr="007F0EC3">
              <w:tc>
                <w:tcPr>
                  <w:tcW w:w="318" w:type="dxa"/>
                  <w:shd w:val="clear" w:color="auto" w:fill="FFFF00"/>
                </w:tcPr>
                <w:p w14:paraId="18A1236D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78D8D8F2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3207BFA4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6E4FB6A4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031E9709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4794E5A6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363ADFA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28</w:t>
                  </w:r>
                </w:p>
              </w:tc>
            </w:tr>
            <w:tr w:rsidR="008D3131" w:rsidRPr="008D3131" w14:paraId="20E27CF1" w14:textId="77777777" w:rsidTr="00863504">
              <w:tc>
                <w:tcPr>
                  <w:tcW w:w="318" w:type="dxa"/>
                </w:tcPr>
                <w:p w14:paraId="2EA9ACF4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3E5CC8BC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088DA1B4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3C811BDB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40167381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3859F8A0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6EA3E704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8D3131" w:rsidRPr="008D3131" w14:paraId="65757CE7" w14:textId="77777777" w:rsidTr="00863504">
              <w:tc>
                <w:tcPr>
                  <w:tcW w:w="318" w:type="dxa"/>
                </w:tcPr>
                <w:p w14:paraId="2BDFE006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46A2220B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5500CDF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1AEB8CDA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5987392C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33A92CBE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7C26541B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14:paraId="674595BD" w14:textId="77777777" w:rsidR="008D3131" w:rsidRPr="008D3131" w:rsidRDefault="008D3131" w:rsidP="0086350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37" w:type="dxa"/>
          </w:tcPr>
          <w:p w14:paraId="738E5C1B" w14:textId="77777777" w:rsidR="008D3131" w:rsidRPr="008D3131" w:rsidRDefault="008D3131" w:rsidP="0086350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33" w:type="dxa"/>
          </w:tcPr>
          <w:tbl>
            <w:tblPr>
              <w:tblStyle w:val="HostTable"/>
              <w:tblW w:w="4940" w:type="pct"/>
              <w:tblLayout w:type="fixed"/>
              <w:tblLook w:val="04A0" w:firstRow="1" w:lastRow="0" w:firstColumn="1" w:lastColumn="0" w:noHBand="0" w:noVBand="1"/>
              <w:tblDescription w:val="March"/>
            </w:tblPr>
            <w:tblGrid>
              <w:gridCol w:w="411"/>
              <w:gridCol w:w="411"/>
              <w:gridCol w:w="412"/>
              <w:gridCol w:w="412"/>
              <w:gridCol w:w="412"/>
              <w:gridCol w:w="412"/>
              <w:gridCol w:w="412"/>
            </w:tblGrid>
            <w:tr w:rsidR="008D3131" w:rsidRPr="008D3131" w14:paraId="27454CA8" w14:textId="77777777" w:rsidTr="00863504">
              <w:tc>
                <w:tcPr>
                  <w:tcW w:w="317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37707FF4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M</w:t>
                  </w:r>
                </w:p>
              </w:tc>
              <w:tc>
                <w:tcPr>
                  <w:tcW w:w="317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71E98F20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17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2824B683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W</w:t>
                  </w:r>
                </w:p>
              </w:tc>
              <w:tc>
                <w:tcPr>
                  <w:tcW w:w="317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237A8B0B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17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2F34FB77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V</w:t>
                  </w:r>
                </w:p>
              </w:tc>
              <w:tc>
                <w:tcPr>
                  <w:tcW w:w="317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1E9FCF3C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  <w:tc>
                <w:tcPr>
                  <w:tcW w:w="317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73DE03D1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</w:tr>
            <w:tr w:rsidR="008D3131" w:rsidRPr="008D3131" w14:paraId="5E094BED" w14:textId="77777777" w:rsidTr="007F0EC3">
              <w:tc>
                <w:tcPr>
                  <w:tcW w:w="317" w:type="dxa"/>
                  <w:shd w:val="clear" w:color="auto" w:fill="FFFF00"/>
                </w:tcPr>
                <w:p w14:paraId="289A99E1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17" w:type="dxa"/>
                  <w:shd w:val="clear" w:color="auto" w:fill="FFFF00"/>
                </w:tcPr>
                <w:p w14:paraId="4E0E2634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17" w:type="dxa"/>
                  <w:shd w:val="clear" w:color="auto" w:fill="FFFF00"/>
                </w:tcPr>
                <w:p w14:paraId="0FDC6E16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17" w:type="dxa"/>
                  <w:shd w:val="clear" w:color="auto" w:fill="FFFF00"/>
                </w:tcPr>
                <w:p w14:paraId="167809A0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17" w:type="dxa"/>
                  <w:shd w:val="clear" w:color="auto" w:fill="FFFF00"/>
                </w:tcPr>
                <w:p w14:paraId="16160B7B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17" w:type="dxa"/>
                  <w:shd w:val="clear" w:color="auto" w:fill="FFFF00"/>
                </w:tcPr>
                <w:p w14:paraId="66C324AE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17" w:type="dxa"/>
                  <w:shd w:val="clear" w:color="auto" w:fill="FFFF00"/>
                </w:tcPr>
                <w:p w14:paraId="67630D7C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7</w:t>
                  </w:r>
                </w:p>
              </w:tc>
            </w:tr>
            <w:tr w:rsidR="008D3131" w:rsidRPr="008D3131" w14:paraId="6CF0E6AE" w14:textId="77777777" w:rsidTr="007F0EC3">
              <w:tc>
                <w:tcPr>
                  <w:tcW w:w="317" w:type="dxa"/>
                  <w:shd w:val="clear" w:color="auto" w:fill="FFFF00"/>
                </w:tcPr>
                <w:p w14:paraId="25B2A2E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17" w:type="dxa"/>
                  <w:shd w:val="clear" w:color="auto" w:fill="FFFF00"/>
                </w:tcPr>
                <w:p w14:paraId="51216A83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17" w:type="dxa"/>
                  <w:shd w:val="clear" w:color="auto" w:fill="FFFF00"/>
                </w:tcPr>
                <w:p w14:paraId="0A000C91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17" w:type="dxa"/>
                  <w:shd w:val="clear" w:color="auto" w:fill="FFFF00"/>
                </w:tcPr>
                <w:p w14:paraId="3EEEDC82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17" w:type="dxa"/>
                  <w:shd w:val="clear" w:color="auto" w:fill="FFFF00"/>
                </w:tcPr>
                <w:p w14:paraId="6C8E4C27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17" w:type="dxa"/>
                  <w:shd w:val="clear" w:color="auto" w:fill="FFFF00"/>
                </w:tcPr>
                <w:p w14:paraId="2A0C67B6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317" w:type="dxa"/>
                  <w:shd w:val="clear" w:color="auto" w:fill="FFFF00"/>
                </w:tcPr>
                <w:p w14:paraId="38F36831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14</w:t>
                  </w:r>
                </w:p>
              </w:tc>
            </w:tr>
            <w:tr w:rsidR="008D3131" w:rsidRPr="008D3131" w14:paraId="19EA0CC7" w14:textId="77777777" w:rsidTr="007F0EC3">
              <w:tc>
                <w:tcPr>
                  <w:tcW w:w="317" w:type="dxa"/>
                  <w:shd w:val="clear" w:color="auto" w:fill="FFFF00"/>
                </w:tcPr>
                <w:p w14:paraId="70CE9AF7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317" w:type="dxa"/>
                  <w:shd w:val="clear" w:color="auto" w:fill="FFFF00"/>
                </w:tcPr>
                <w:p w14:paraId="411BFC60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317" w:type="dxa"/>
                  <w:shd w:val="clear" w:color="auto" w:fill="FFFF00"/>
                </w:tcPr>
                <w:p w14:paraId="69ADD872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317" w:type="dxa"/>
                  <w:shd w:val="clear" w:color="auto" w:fill="FFFF00"/>
                </w:tcPr>
                <w:p w14:paraId="4D558AFE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317" w:type="dxa"/>
                  <w:shd w:val="clear" w:color="auto" w:fill="FFFF00"/>
                </w:tcPr>
                <w:p w14:paraId="65C21C98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317" w:type="dxa"/>
                  <w:shd w:val="clear" w:color="auto" w:fill="FFFF00"/>
                </w:tcPr>
                <w:p w14:paraId="62CFE9C1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17" w:type="dxa"/>
                  <w:shd w:val="clear" w:color="auto" w:fill="FFFF00"/>
                </w:tcPr>
                <w:p w14:paraId="5D477896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21</w:t>
                  </w:r>
                </w:p>
              </w:tc>
            </w:tr>
            <w:tr w:rsidR="008D3131" w:rsidRPr="008D3131" w14:paraId="433DCC6B" w14:textId="77777777" w:rsidTr="007F0EC3">
              <w:tc>
                <w:tcPr>
                  <w:tcW w:w="317" w:type="dxa"/>
                  <w:shd w:val="clear" w:color="auto" w:fill="FFFF00"/>
                </w:tcPr>
                <w:p w14:paraId="42F8F28E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317" w:type="dxa"/>
                  <w:shd w:val="clear" w:color="auto" w:fill="FFFF00"/>
                </w:tcPr>
                <w:p w14:paraId="637DF744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317" w:type="dxa"/>
                  <w:shd w:val="clear" w:color="auto" w:fill="FFFF00"/>
                </w:tcPr>
                <w:p w14:paraId="7283E90E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317" w:type="dxa"/>
                  <w:shd w:val="clear" w:color="auto" w:fill="FFFF00"/>
                </w:tcPr>
                <w:p w14:paraId="4990B9DE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317" w:type="dxa"/>
                  <w:shd w:val="clear" w:color="auto" w:fill="FFFF00"/>
                </w:tcPr>
                <w:p w14:paraId="5037562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317" w:type="dxa"/>
                  <w:shd w:val="clear" w:color="auto" w:fill="FFFF00"/>
                </w:tcPr>
                <w:p w14:paraId="75F22F6C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317" w:type="dxa"/>
                  <w:shd w:val="clear" w:color="auto" w:fill="FFFF00"/>
                </w:tcPr>
                <w:p w14:paraId="67124715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28</w:t>
                  </w:r>
                </w:p>
              </w:tc>
            </w:tr>
            <w:tr w:rsidR="008D3131" w:rsidRPr="008D3131" w14:paraId="3FE69082" w14:textId="77777777" w:rsidTr="007F0EC3">
              <w:tc>
                <w:tcPr>
                  <w:tcW w:w="317" w:type="dxa"/>
                  <w:shd w:val="clear" w:color="auto" w:fill="FFFF00"/>
                </w:tcPr>
                <w:p w14:paraId="34D7EBE7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317" w:type="dxa"/>
                  <w:shd w:val="clear" w:color="auto" w:fill="FFFF00"/>
                </w:tcPr>
                <w:p w14:paraId="5A81DE40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317" w:type="dxa"/>
                  <w:shd w:val="clear" w:color="auto" w:fill="FFFF00"/>
                </w:tcPr>
                <w:p w14:paraId="43381537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317" w:type="dxa"/>
                </w:tcPr>
                <w:p w14:paraId="5992C242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7" w:type="dxa"/>
                </w:tcPr>
                <w:p w14:paraId="6E3351AA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7" w:type="dxa"/>
                </w:tcPr>
                <w:p w14:paraId="41D0D1FB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7" w:type="dxa"/>
                </w:tcPr>
                <w:p w14:paraId="03146154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8D3131" w:rsidRPr="008D3131" w14:paraId="6847B32E" w14:textId="77777777" w:rsidTr="00863504">
              <w:tc>
                <w:tcPr>
                  <w:tcW w:w="317" w:type="dxa"/>
                </w:tcPr>
                <w:p w14:paraId="0B429F87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7" w:type="dxa"/>
                </w:tcPr>
                <w:p w14:paraId="15EEAF6C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7" w:type="dxa"/>
                </w:tcPr>
                <w:p w14:paraId="00CC909D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7" w:type="dxa"/>
                </w:tcPr>
                <w:p w14:paraId="42D48A5C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7" w:type="dxa"/>
                </w:tcPr>
                <w:p w14:paraId="6ECCD585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7" w:type="dxa"/>
                </w:tcPr>
                <w:p w14:paraId="43283C6A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7" w:type="dxa"/>
                </w:tcPr>
                <w:p w14:paraId="79A273F7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14:paraId="21B1CDA5" w14:textId="77777777" w:rsidR="008D3131" w:rsidRPr="008D3131" w:rsidRDefault="008D3131" w:rsidP="00863504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8D3131" w:rsidRPr="0091671F" w14:paraId="7F98D8AA" w14:textId="77777777" w:rsidTr="00863504">
        <w:trPr>
          <w:trHeight w:hRule="exact" w:val="202"/>
          <w:jc w:val="center"/>
        </w:trPr>
        <w:tc>
          <w:tcPr>
            <w:tcW w:w="3133" w:type="dxa"/>
          </w:tcPr>
          <w:p w14:paraId="34296DC6" w14:textId="77777777" w:rsidR="008D3131" w:rsidRPr="008D3131" w:rsidRDefault="008D3131" w:rsidP="00863504">
            <w:pPr>
              <w:rPr>
                <w:color w:val="000000" w:themeColor="text1"/>
                <w:sz w:val="22"/>
              </w:rPr>
            </w:pPr>
          </w:p>
        </w:tc>
        <w:tc>
          <w:tcPr>
            <w:tcW w:w="537" w:type="dxa"/>
          </w:tcPr>
          <w:p w14:paraId="34651541" w14:textId="77777777" w:rsidR="008D3131" w:rsidRPr="008D3131" w:rsidRDefault="008D3131" w:rsidP="00863504">
            <w:pPr>
              <w:rPr>
                <w:color w:val="000000" w:themeColor="text1"/>
                <w:sz w:val="22"/>
              </w:rPr>
            </w:pPr>
          </w:p>
        </w:tc>
        <w:tc>
          <w:tcPr>
            <w:tcW w:w="3133" w:type="dxa"/>
          </w:tcPr>
          <w:p w14:paraId="24ED2DAA" w14:textId="77777777" w:rsidR="008D3131" w:rsidRPr="008D3131" w:rsidRDefault="008D3131" w:rsidP="00863504">
            <w:pPr>
              <w:rPr>
                <w:color w:val="000000" w:themeColor="text1"/>
                <w:sz w:val="22"/>
              </w:rPr>
            </w:pPr>
          </w:p>
        </w:tc>
        <w:tc>
          <w:tcPr>
            <w:tcW w:w="537" w:type="dxa"/>
          </w:tcPr>
          <w:p w14:paraId="39FD9E70" w14:textId="77777777" w:rsidR="008D3131" w:rsidRPr="008D3131" w:rsidRDefault="008D3131" w:rsidP="00863504">
            <w:pPr>
              <w:rPr>
                <w:color w:val="000000" w:themeColor="text1"/>
                <w:sz w:val="22"/>
              </w:rPr>
            </w:pPr>
          </w:p>
        </w:tc>
        <w:tc>
          <w:tcPr>
            <w:tcW w:w="3133" w:type="dxa"/>
          </w:tcPr>
          <w:p w14:paraId="51B3F3B2" w14:textId="77777777" w:rsidR="008D3131" w:rsidRPr="008D3131" w:rsidRDefault="008D3131" w:rsidP="00863504">
            <w:pPr>
              <w:rPr>
                <w:color w:val="000000" w:themeColor="text1"/>
                <w:sz w:val="22"/>
              </w:rPr>
            </w:pPr>
          </w:p>
        </w:tc>
      </w:tr>
      <w:tr w:rsidR="008D3131" w:rsidRPr="0091671F" w14:paraId="0271983B" w14:textId="77777777" w:rsidTr="00863504">
        <w:trPr>
          <w:trHeight w:val="317"/>
          <w:jc w:val="center"/>
        </w:trPr>
        <w:tc>
          <w:tcPr>
            <w:tcW w:w="3133" w:type="dxa"/>
            <w:vAlign w:val="bottom"/>
          </w:tcPr>
          <w:p w14:paraId="25BCEC44" w14:textId="77777777" w:rsidR="008D3131" w:rsidRPr="008D3131" w:rsidRDefault="008D3131" w:rsidP="00863504">
            <w:pPr>
              <w:pStyle w:val="Months"/>
              <w:tabs>
                <w:tab w:val="center" w:pos="1412"/>
              </w:tabs>
              <w:jc w:val="center"/>
              <w:rPr>
                <w:rFonts w:asciiTheme="minorHAnsi" w:hAnsiTheme="minorHAnsi"/>
                <w:color w:val="000000" w:themeColor="text1"/>
                <w:sz w:val="24"/>
              </w:rPr>
            </w:pPr>
            <w:r w:rsidRPr="008D3131">
              <w:rPr>
                <w:rFonts w:asciiTheme="minorHAnsi" w:hAnsiTheme="minorHAnsi"/>
                <w:color w:val="000000" w:themeColor="text1"/>
                <w:sz w:val="24"/>
              </w:rPr>
              <w:t>APRIL</w:t>
            </w:r>
          </w:p>
        </w:tc>
        <w:tc>
          <w:tcPr>
            <w:tcW w:w="537" w:type="dxa"/>
            <w:vAlign w:val="bottom"/>
          </w:tcPr>
          <w:p w14:paraId="5BC0C5F1" w14:textId="77777777" w:rsidR="008D3131" w:rsidRPr="008D3131" w:rsidRDefault="008D3131" w:rsidP="00863504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3133" w:type="dxa"/>
            <w:vAlign w:val="bottom"/>
          </w:tcPr>
          <w:p w14:paraId="0D769535" w14:textId="77777777" w:rsidR="008D3131" w:rsidRPr="008D3131" w:rsidRDefault="008D3131" w:rsidP="00863504">
            <w:pPr>
              <w:pStyle w:val="Months"/>
              <w:tabs>
                <w:tab w:val="center" w:pos="1412"/>
              </w:tabs>
              <w:jc w:val="center"/>
              <w:rPr>
                <w:rFonts w:asciiTheme="minorHAnsi" w:hAnsiTheme="minorHAnsi"/>
                <w:color w:val="000000" w:themeColor="text1"/>
                <w:sz w:val="24"/>
              </w:rPr>
            </w:pPr>
            <w:r w:rsidRPr="008D3131">
              <w:rPr>
                <w:rFonts w:asciiTheme="minorHAnsi" w:hAnsiTheme="minorHAnsi"/>
                <w:color w:val="000000" w:themeColor="text1"/>
                <w:sz w:val="24"/>
              </w:rPr>
              <w:t>MEI</w:t>
            </w:r>
          </w:p>
        </w:tc>
        <w:tc>
          <w:tcPr>
            <w:tcW w:w="537" w:type="dxa"/>
            <w:vAlign w:val="bottom"/>
          </w:tcPr>
          <w:p w14:paraId="1946BFE3" w14:textId="77777777" w:rsidR="008D3131" w:rsidRPr="008D3131" w:rsidRDefault="008D3131" w:rsidP="00863504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3133" w:type="dxa"/>
            <w:vAlign w:val="bottom"/>
          </w:tcPr>
          <w:p w14:paraId="4A3C32B1" w14:textId="77777777" w:rsidR="008D3131" w:rsidRPr="008D3131" w:rsidRDefault="008D3131" w:rsidP="00863504">
            <w:pPr>
              <w:pStyle w:val="Months"/>
              <w:tabs>
                <w:tab w:val="center" w:pos="1412"/>
                <w:tab w:val="left" w:pos="1860"/>
              </w:tabs>
              <w:jc w:val="center"/>
              <w:rPr>
                <w:rFonts w:asciiTheme="minorHAnsi" w:hAnsiTheme="minorHAnsi"/>
                <w:color w:val="000000" w:themeColor="text1"/>
                <w:sz w:val="24"/>
              </w:rPr>
            </w:pPr>
            <w:r w:rsidRPr="008D3131">
              <w:rPr>
                <w:rFonts w:asciiTheme="minorHAnsi" w:hAnsiTheme="minorHAnsi"/>
                <w:color w:val="000000" w:themeColor="text1"/>
                <w:sz w:val="24"/>
              </w:rPr>
              <w:t>JUNI</w:t>
            </w:r>
          </w:p>
        </w:tc>
      </w:tr>
      <w:tr w:rsidR="008D3131" w:rsidRPr="0091671F" w14:paraId="3AE35365" w14:textId="77777777" w:rsidTr="00863504">
        <w:trPr>
          <w:jc w:val="center"/>
        </w:trPr>
        <w:tc>
          <w:tcPr>
            <w:tcW w:w="3133" w:type="dxa"/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May"/>
            </w:tblPr>
            <w:tblGrid>
              <w:gridCol w:w="414"/>
              <w:gridCol w:w="418"/>
              <w:gridCol w:w="418"/>
              <w:gridCol w:w="418"/>
              <w:gridCol w:w="418"/>
              <w:gridCol w:w="418"/>
              <w:gridCol w:w="413"/>
            </w:tblGrid>
            <w:tr w:rsidR="008D3131" w:rsidRPr="008D3131" w14:paraId="5D600368" w14:textId="77777777" w:rsidTr="00863504"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5AE9C06F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M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54885A96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0E080B6E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W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65AB33C1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73ED672D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V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759C110C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7F46E22E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</w:tr>
            <w:tr w:rsidR="008D3131" w:rsidRPr="008D3131" w14:paraId="1CB4CE20" w14:textId="77777777" w:rsidTr="007F0EC3">
              <w:tc>
                <w:tcPr>
                  <w:tcW w:w="318" w:type="dxa"/>
                </w:tcPr>
                <w:p w14:paraId="476FA0F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208025EA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6F3B3C39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  <w:shd w:val="clear" w:color="auto" w:fill="FFFF00"/>
                </w:tcPr>
                <w:p w14:paraId="4E825C14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7A135164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52265945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243B944B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4</w:t>
                  </w:r>
                </w:p>
              </w:tc>
            </w:tr>
            <w:tr w:rsidR="008D3131" w:rsidRPr="008D3131" w14:paraId="7281D23C" w14:textId="77777777" w:rsidTr="007F0EC3">
              <w:tc>
                <w:tcPr>
                  <w:tcW w:w="318" w:type="dxa"/>
                  <w:shd w:val="clear" w:color="auto" w:fill="FFFF00"/>
                </w:tcPr>
                <w:p w14:paraId="5F546309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43684010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116E7FF4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572F7AD2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5387B98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18E672AD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5BCA1483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11</w:t>
                  </w:r>
                </w:p>
              </w:tc>
            </w:tr>
            <w:tr w:rsidR="008D3131" w:rsidRPr="008D3131" w14:paraId="70F74AEB" w14:textId="77777777" w:rsidTr="007F0EC3">
              <w:tc>
                <w:tcPr>
                  <w:tcW w:w="318" w:type="dxa"/>
                  <w:shd w:val="clear" w:color="auto" w:fill="FFFF00"/>
                </w:tcPr>
                <w:p w14:paraId="796B302B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2023E2E0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1BC36B97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33034CE2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20A94974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1973A855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050D7968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18</w:t>
                  </w:r>
                </w:p>
              </w:tc>
            </w:tr>
            <w:tr w:rsidR="008D3131" w:rsidRPr="008D3131" w14:paraId="496B0FEB" w14:textId="77777777" w:rsidTr="007F0EC3">
              <w:tc>
                <w:tcPr>
                  <w:tcW w:w="318" w:type="dxa"/>
                  <w:shd w:val="clear" w:color="auto" w:fill="FFFF00"/>
                </w:tcPr>
                <w:p w14:paraId="5A0205CB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1AA5104B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496ED507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3BEF47D5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65A38B7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4E2B6E2A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732E11BA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25</w:t>
                  </w:r>
                </w:p>
              </w:tc>
            </w:tr>
            <w:tr w:rsidR="008D3131" w:rsidRPr="008D3131" w14:paraId="13AD8974" w14:textId="77777777" w:rsidTr="007F0EC3">
              <w:tc>
                <w:tcPr>
                  <w:tcW w:w="318" w:type="dxa"/>
                  <w:shd w:val="clear" w:color="auto" w:fill="FFFF00"/>
                </w:tcPr>
                <w:p w14:paraId="2B4E943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009A019E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2F3CBDE0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484D0C0C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4ED40D40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380D2D29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6C8A60B9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8D3131" w:rsidRPr="008D3131" w14:paraId="24FDFE5F" w14:textId="77777777" w:rsidTr="00863504">
              <w:tc>
                <w:tcPr>
                  <w:tcW w:w="318" w:type="dxa"/>
                </w:tcPr>
                <w:p w14:paraId="037EDE84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352B2A59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54045B3E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462D3B3B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50461AE1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2C81F86A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1123C9B6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14:paraId="3F143F47" w14:textId="77777777" w:rsidR="008D3131" w:rsidRPr="008D3131" w:rsidRDefault="008D3131" w:rsidP="0086350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37" w:type="dxa"/>
          </w:tcPr>
          <w:p w14:paraId="06CC6C8D" w14:textId="77777777" w:rsidR="008D3131" w:rsidRPr="008D3131" w:rsidRDefault="008D3131" w:rsidP="0086350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33" w:type="dxa"/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June"/>
            </w:tblPr>
            <w:tblGrid>
              <w:gridCol w:w="414"/>
              <w:gridCol w:w="418"/>
              <w:gridCol w:w="418"/>
              <w:gridCol w:w="418"/>
              <w:gridCol w:w="418"/>
              <w:gridCol w:w="418"/>
              <w:gridCol w:w="413"/>
            </w:tblGrid>
            <w:tr w:rsidR="008D3131" w:rsidRPr="008D3131" w14:paraId="04B99492" w14:textId="77777777" w:rsidTr="00863504"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6B6D03F5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M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503DCAAF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6D957F00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W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1B3624A1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0727F142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V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225F305E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38CF5340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</w:tr>
            <w:tr w:rsidR="008D3131" w:rsidRPr="008D3131" w14:paraId="2F0D6222" w14:textId="77777777" w:rsidTr="007F0EC3">
              <w:tc>
                <w:tcPr>
                  <w:tcW w:w="318" w:type="dxa"/>
                </w:tcPr>
                <w:p w14:paraId="5E85621B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3E118112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40917285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26E33022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74BA5DB1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  <w:shd w:val="clear" w:color="auto" w:fill="FFFF00"/>
                </w:tcPr>
                <w:p w14:paraId="2CA94B3C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75B8010E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</w:tr>
            <w:tr w:rsidR="008D3131" w:rsidRPr="008D3131" w14:paraId="73923AEF" w14:textId="77777777" w:rsidTr="007F0EC3">
              <w:tc>
                <w:tcPr>
                  <w:tcW w:w="318" w:type="dxa"/>
                  <w:shd w:val="clear" w:color="auto" w:fill="FFFF00"/>
                </w:tcPr>
                <w:p w14:paraId="2F7A897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0AF98A22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2234E849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62BFF941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79CA306A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5CB051BC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733C839E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9</w:t>
                  </w:r>
                </w:p>
              </w:tc>
            </w:tr>
            <w:tr w:rsidR="008D3131" w:rsidRPr="008D3131" w14:paraId="50D8275B" w14:textId="77777777" w:rsidTr="007F0EC3">
              <w:tc>
                <w:tcPr>
                  <w:tcW w:w="318" w:type="dxa"/>
                  <w:shd w:val="clear" w:color="auto" w:fill="FFFF00"/>
                </w:tcPr>
                <w:p w14:paraId="4BEBCA73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2FC27FB6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53AA2C1A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426ACA1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15D8D796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3AD3648B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5AC4F42C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16</w:t>
                  </w:r>
                </w:p>
              </w:tc>
            </w:tr>
            <w:tr w:rsidR="008D3131" w:rsidRPr="008D3131" w14:paraId="00A272B1" w14:textId="77777777" w:rsidTr="007F0EC3">
              <w:tc>
                <w:tcPr>
                  <w:tcW w:w="318" w:type="dxa"/>
                  <w:shd w:val="clear" w:color="auto" w:fill="FFFF00"/>
                </w:tcPr>
                <w:p w14:paraId="0F6AB311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0B6440F6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201CD02C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0C6AE14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7B524573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1E3F3DF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7B3A24CB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23</w:t>
                  </w:r>
                </w:p>
              </w:tc>
            </w:tr>
            <w:tr w:rsidR="008D3131" w:rsidRPr="008D3131" w14:paraId="2415FB79" w14:textId="77777777" w:rsidTr="007F0EC3">
              <w:tc>
                <w:tcPr>
                  <w:tcW w:w="318" w:type="dxa"/>
                  <w:shd w:val="clear" w:color="auto" w:fill="FFFF00"/>
                </w:tcPr>
                <w:p w14:paraId="731695FD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4484F2C3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3B61FEC7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3977ED43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48D5FC6E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5441E0AD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7E552915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30</w:t>
                  </w:r>
                </w:p>
              </w:tc>
            </w:tr>
            <w:tr w:rsidR="008D3131" w:rsidRPr="008D3131" w14:paraId="6CA0278F" w14:textId="77777777" w:rsidTr="007F0EC3">
              <w:tc>
                <w:tcPr>
                  <w:tcW w:w="318" w:type="dxa"/>
                  <w:shd w:val="clear" w:color="auto" w:fill="FFFF00"/>
                </w:tcPr>
                <w:p w14:paraId="7A5D19B6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60B04344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6511741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69A0C318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576956E5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7F376D99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0C7481B1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14:paraId="571A84FF" w14:textId="77777777" w:rsidR="008D3131" w:rsidRPr="008D3131" w:rsidRDefault="008D3131" w:rsidP="0086350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37" w:type="dxa"/>
          </w:tcPr>
          <w:p w14:paraId="2F6D01C8" w14:textId="77777777" w:rsidR="008D3131" w:rsidRPr="008D3131" w:rsidRDefault="008D3131" w:rsidP="0086350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33" w:type="dxa"/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July"/>
            </w:tblPr>
            <w:tblGrid>
              <w:gridCol w:w="414"/>
              <w:gridCol w:w="418"/>
              <w:gridCol w:w="418"/>
              <w:gridCol w:w="418"/>
              <w:gridCol w:w="418"/>
              <w:gridCol w:w="418"/>
              <w:gridCol w:w="413"/>
            </w:tblGrid>
            <w:tr w:rsidR="008D3131" w:rsidRPr="008D3131" w14:paraId="282DACBA" w14:textId="77777777" w:rsidTr="00863504"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03EA12A7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M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45DA3E99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60A05AAF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W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02C3C305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2B1D4952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V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1D92929B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1B0EF730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</w:tr>
            <w:tr w:rsidR="008D3131" w:rsidRPr="008D3131" w14:paraId="66114617" w14:textId="77777777" w:rsidTr="007F0EC3">
              <w:tc>
                <w:tcPr>
                  <w:tcW w:w="318" w:type="dxa"/>
                </w:tcPr>
                <w:p w14:paraId="7B482F90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  <w:shd w:val="clear" w:color="auto" w:fill="FFFF00"/>
                </w:tcPr>
                <w:p w14:paraId="1B5598E8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3DD7BDD8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189ADED6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086389A4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6DA42082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4C800374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6</w:t>
                  </w:r>
                </w:p>
              </w:tc>
            </w:tr>
            <w:tr w:rsidR="008D3131" w:rsidRPr="008D3131" w14:paraId="1CCC570E" w14:textId="77777777" w:rsidTr="007F0EC3">
              <w:tc>
                <w:tcPr>
                  <w:tcW w:w="318" w:type="dxa"/>
                  <w:shd w:val="clear" w:color="auto" w:fill="FFFF00"/>
                </w:tcPr>
                <w:p w14:paraId="3FBACF1A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7CA7DDC0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4EF30FA0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5DAB5726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113B2779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2565F831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53EF4239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13</w:t>
                  </w:r>
                </w:p>
              </w:tc>
            </w:tr>
            <w:tr w:rsidR="008D3131" w:rsidRPr="008D3131" w14:paraId="25476A79" w14:textId="77777777" w:rsidTr="007F0EC3">
              <w:tc>
                <w:tcPr>
                  <w:tcW w:w="318" w:type="dxa"/>
                  <w:shd w:val="clear" w:color="auto" w:fill="FFFF00"/>
                </w:tcPr>
                <w:p w14:paraId="66347F76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070AC7BC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439D200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7DE3B217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233429F9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233AF4A0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27C75653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20</w:t>
                  </w:r>
                </w:p>
              </w:tc>
            </w:tr>
            <w:tr w:rsidR="008D3131" w:rsidRPr="008D3131" w14:paraId="4519EED2" w14:textId="77777777" w:rsidTr="007F0EC3">
              <w:tc>
                <w:tcPr>
                  <w:tcW w:w="318" w:type="dxa"/>
                  <w:shd w:val="clear" w:color="auto" w:fill="FFFF00"/>
                </w:tcPr>
                <w:p w14:paraId="3FCC5FE6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1E87E062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5DB7E3AB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72A60FAE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67B46A03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0F53F333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22A5938B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27</w:t>
                  </w:r>
                </w:p>
              </w:tc>
            </w:tr>
            <w:tr w:rsidR="008D3131" w:rsidRPr="008D3131" w14:paraId="4FD63B4C" w14:textId="77777777" w:rsidTr="007F0EC3">
              <w:tc>
                <w:tcPr>
                  <w:tcW w:w="318" w:type="dxa"/>
                  <w:shd w:val="clear" w:color="auto" w:fill="FFFF00"/>
                </w:tcPr>
                <w:p w14:paraId="0EEBD864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08D92F9A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0F03CE10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322" w:type="dxa"/>
                </w:tcPr>
                <w:p w14:paraId="2004E83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774E87B5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1AB92E41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4D30450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8D3131" w:rsidRPr="008D3131" w14:paraId="221C317A" w14:textId="77777777" w:rsidTr="00863504">
              <w:tc>
                <w:tcPr>
                  <w:tcW w:w="318" w:type="dxa"/>
                </w:tcPr>
                <w:p w14:paraId="68ADAD32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69DA4827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760EFD12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380F93E0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48A8C76D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0DF76C47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6801A4CD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14:paraId="2EA2E977" w14:textId="77777777" w:rsidR="008D3131" w:rsidRPr="008D3131" w:rsidRDefault="008D3131" w:rsidP="00863504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8D3131" w:rsidRPr="0091671F" w14:paraId="51F41C9D" w14:textId="77777777" w:rsidTr="00863504">
        <w:trPr>
          <w:trHeight w:hRule="exact" w:val="202"/>
          <w:jc w:val="center"/>
        </w:trPr>
        <w:tc>
          <w:tcPr>
            <w:tcW w:w="3133" w:type="dxa"/>
          </w:tcPr>
          <w:p w14:paraId="3E032960" w14:textId="77777777" w:rsidR="008D3131" w:rsidRPr="008D3131" w:rsidRDefault="008D3131" w:rsidP="00863504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537" w:type="dxa"/>
          </w:tcPr>
          <w:p w14:paraId="1A571FFE" w14:textId="77777777" w:rsidR="008D3131" w:rsidRPr="008D3131" w:rsidRDefault="008D3131" w:rsidP="00863504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3133" w:type="dxa"/>
          </w:tcPr>
          <w:p w14:paraId="1B731E21" w14:textId="77777777" w:rsidR="008D3131" w:rsidRPr="008D3131" w:rsidRDefault="008D3131" w:rsidP="00863504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537" w:type="dxa"/>
          </w:tcPr>
          <w:p w14:paraId="2A579D13" w14:textId="77777777" w:rsidR="008D3131" w:rsidRPr="008D3131" w:rsidRDefault="008D3131" w:rsidP="00863504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3133" w:type="dxa"/>
          </w:tcPr>
          <w:p w14:paraId="7E31A782" w14:textId="77777777" w:rsidR="008D3131" w:rsidRPr="008D3131" w:rsidRDefault="008D3131" w:rsidP="00863504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8D3131" w:rsidRPr="0091671F" w14:paraId="2F6BD4C1" w14:textId="77777777" w:rsidTr="00863504">
        <w:trPr>
          <w:trHeight w:val="317"/>
          <w:jc w:val="center"/>
        </w:trPr>
        <w:tc>
          <w:tcPr>
            <w:tcW w:w="3133" w:type="dxa"/>
            <w:vAlign w:val="bottom"/>
          </w:tcPr>
          <w:p w14:paraId="1CFA8C94" w14:textId="77777777" w:rsidR="008D3131" w:rsidRPr="008D3131" w:rsidRDefault="008D3131" w:rsidP="00863504">
            <w:pPr>
              <w:pStyle w:val="Months"/>
              <w:tabs>
                <w:tab w:val="right" w:pos="2723"/>
              </w:tabs>
              <w:jc w:val="center"/>
              <w:rPr>
                <w:rFonts w:asciiTheme="minorHAnsi" w:hAnsiTheme="minorHAnsi"/>
                <w:color w:val="000000" w:themeColor="text1"/>
                <w:sz w:val="24"/>
              </w:rPr>
            </w:pPr>
            <w:r w:rsidRPr="008D3131">
              <w:rPr>
                <w:rFonts w:asciiTheme="minorHAnsi" w:hAnsiTheme="minorHAnsi"/>
                <w:color w:val="000000" w:themeColor="text1"/>
                <w:sz w:val="24"/>
              </w:rPr>
              <w:t>JULI</w:t>
            </w:r>
          </w:p>
        </w:tc>
        <w:tc>
          <w:tcPr>
            <w:tcW w:w="537" w:type="dxa"/>
            <w:vAlign w:val="bottom"/>
          </w:tcPr>
          <w:p w14:paraId="52EFBF90" w14:textId="77777777" w:rsidR="008D3131" w:rsidRPr="008D3131" w:rsidRDefault="008D3131" w:rsidP="00863504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3133" w:type="dxa"/>
            <w:vAlign w:val="bottom"/>
          </w:tcPr>
          <w:p w14:paraId="5294E12F" w14:textId="77777777" w:rsidR="008D3131" w:rsidRPr="008D3131" w:rsidRDefault="008D3131" w:rsidP="00863504">
            <w:pPr>
              <w:pStyle w:val="Months"/>
              <w:tabs>
                <w:tab w:val="left" w:pos="1725"/>
              </w:tabs>
              <w:jc w:val="center"/>
              <w:rPr>
                <w:rFonts w:asciiTheme="minorHAnsi" w:hAnsiTheme="minorHAnsi"/>
                <w:color w:val="000000" w:themeColor="text1"/>
                <w:sz w:val="24"/>
              </w:rPr>
            </w:pPr>
            <w:r w:rsidRPr="008D3131">
              <w:rPr>
                <w:rFonts w:asciiTheme="minorHAnsi" w:hAnsiTheme="minorHAnsi"/>
                <w:color w:val="000000" w:themeColor="text1"/>
                <w:sz w:val="24"/>
              </w:rPr>
              <w:t>AUGUSTUS</w:t>
            </w:r>
          </w:p>
        </w:tc>
        <w:tc>
          <w:tcPr>
            <w:tcW w:w="537" w:type="dxa"/>
            <w:vAlign w:val="bottom"/>
          </w:tcPr>
          <w:p w14:paraId="348FBB2A" w14:textId="77777777" w:rsidR="008D3131" w:rsidRPr="008D3131" w:rsidRDefault="008D3131" w:rsidP="00863504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3133" w:type="dxa"/>
            <w:vAlign w:val="bottom"/>
          </w:tcPr>
          <w:p w14:paraId="090C141A" w14:textId="77777777" w:rsidR="008D3131" w:rsidRPr="008D3131" w:rsidRDefault="008D3131" w:rsidP="00863504">
            <w:pPr>
              <w:pStyle w:val="Months"/>
              <w:tabs>
                <w:tab w:val="left" w:pos="1725"/>
              </w:tabs>
              <w:jc w:val="center"/>
              <w:rPr>
                <w:rFonts w:asciiTheme="minorHAnsi" w:hAnsiTheme="minorHAnsi"/>
                <w:color w:val="000000" w:themeColor="text1"/>
                <w:sz w:val="24"/>
              </w:rPr>
            </w:pPr>
            <w:r w:rsidRPr="008D3131">
              <w:rPr>
                <w:rFonts w:asciiTheme="minorHAnsi" w:hAnsiTheme="minorHAnsi"/>
                <w:color w:val="000000" w:themeColor="text1"/>
                <w:sz w:val="24"/>
              </w:rPr>
              <w:t>SEPTEMBER</w:t>
            </w:r>
          </w:p>
        </w:tc>
      </w:tr>
      <w:tr w:rsidR="008D3131" w:rsidRPr="0091671F" w14:paraId="2F29D091" w14:textId="77777777" w:rsidTr="00863504">
        <w:trPr>
          <w:jc w:val="center"/>
        </w:trPr>
        <w:tc>
          <w:tcPr>
            <w:tcW w:w="3133" w:type="dxa"/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September"/>
            </w:tblPr>
            <w:tblGrid>
              <w:gridCol w:w="414"/>
              <w:gridCol w:w="418"/>
              <w:gridCol w:w="418"/>
              <w:gridCol w:w="418"/>
              <w:gridCol w:w="418"/>
              <w:gridCol w:w="418"/>
              <w:gridCol w:w="413"/>
            </w:tblGrid>
            <w:tr w:rsidR="008D3131" w:rsidRPr="008D3131" w14:paraId="45C5FCE2" w14:textId="77777777" w:rsidTr="00863504"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56CDC980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M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2FB82817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46E6C61C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W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1E4AEC27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3B524EB0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V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5FA18A74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53498025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</w:tr>
            <w:tr w:rsidR="008D3131" w:rsidRPr="008D3131" w14:paraId="1F94C2C9" w14:textId="77777777" w:rsidTr="007F0EC3">
              <w:tc>
                <w:tcPr>
                  <w:tcW w:w="318" w:type="dxa"/>
                </w:tcPr>
                <w:p w14:paraId="57834417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61D805F6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3769A5E1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  <w:shd w:val="clear" w:color="auto" w:fill="FFFF00"/>
                </w:tcPr>
                <w:p w14:paraId="6B0D77B6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7EB66C30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37615D02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2D39DB09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4</w:t>
                  </w:r>
                </w:p>
              </w:tc>
            </w:tr>
            <w:tr w:rsidR="008D3131" w:rsidRPr="008D3131" w14:paraId="77A9D5F9" w14:textId="77777777" w:rsidTr="007F0EC3">
              <w:tc>
                <w:tcPr>
                  <w:tcW w:w="318" w:type="dxa"/>
                  <w:shd w:val="clear" w:color="auto" w:fill="FFFF00"/>
                </w:tcPr>
                <w:p w14:paraId="29015CAE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344D59E0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167DB7FA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70079DE0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6F409315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1B577E73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069AB1F6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11</w:t>
                  </w:r>
                </w:p>
              </w:tc>
            </w:tr>
            <w:tr w:rsidR="008D3131" w:rsidRPr="008D3131" w14:paraId="303551EC" w14:textId="77777777" w:rsidTr="007F0EC3">
              <w:tc>
                <w:tcPr>
                  <w:tcW w:w="318" w:type="dxa"/>
                  <w:shd w:val="clear" w:color="auto" w:fill="FFFF00"/>
                </w:tcPr>
                <w:p w14:paraId="4982A6B8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3442C506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008D4B67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47926830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56B3D500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4BFF44F4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1B052A52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18</w:t>
                  </w:r>
                </w:p>
              </w:tc>
            </w:tr>
            <w:tr w:rsidR="008D3131" w:rsidRPr="008D3131" w14:paraId="19E871DA" w14:textId="77777777" w:rsidTr="007F0EC3">
              <w:tc>
                <w:tcPr>
                  <w:tcW w:w="318" w:type="dxa"/>
                  <w:shd w:val="clear" w:color="auto" w:fill="FFFF00"/>
                </w:tcPr>
                <w:p w14:paraId="0894A52D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49916C0A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6AEA9A6A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4532CC18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48CC8AA9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69F05C58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45138BD6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25</w:t>
                  </w:r>
                </w:p>
              </w:tc>
            </w:tr>
            <w:tr w:rsidR="008D3131" w:rsidRPr="008D3131" w14:paraId="3110BE18" w14:textId="77777777" w:rsidTr="007F0EC3">
              <w:tc>
                <w:tcPr>
                  <w:tcW w:w="318" w:type="dxa"/>
                  <w:shd w:val="clear" w:color="auto" w:fill="FFFF00"/>
                </w:tcPr>
                <w:p w14:paraId="05647B43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7AD95C41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7FB51C2D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6206E035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3CD446D1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36AD998A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318" w:type="dxa"/>
                </w:tcPr>
                <w:p w14:paraId="3CE82643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8D3131" w:rsidRPr="008D3131" w14:paraId="05925D36" w14:textId="77777777" w:rsidTr="00863504">
              <w:tc>
                <w:tcPr>
                  <w:tcW w:w="318" w:type="dxa"/>
                </w:tcPr>
                <w:p w14:paraId="6A596BD1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038A2D9C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670476BD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314C0BED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4D723FB7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3303274C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1B0763F5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14:paraId="5B0EA4BA" w14:textId="77777777" w:rsidR="008D3131" w:rsidRPr="008D3131" w:rsidRDefault="008D3131" w:rsidP="0086350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37" w:type="dxa"/>
          </w:tcPr>
          <w:p w14:paraId="5BD251AE" w14:textId="77777777" w:rsidR="008D3131" w:rsidRPr="008D3131" w:rsidRDefault="008D3131" w:rsidP="0086350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33" w:type="dxa"/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October"/>
            </w:tblPr>
            <w:tblGrid>
              <w:gridCol w:w="414"/>
              <w:gridCol w:w="418"/>
              <w:gridCol w:w="418"/>
              <w:gridCol w:w="418"/>
              <w:gridCol w:w="418"/>
              <w:gridCol w:w="418"/>
              <w:gridCol w:w="413"/>
            </w:tblGrid>
            <w:tr w:rsidR="008D3131" w:rsidRPr="008D3131" w14:paraId="2BCE35F0" w14:textId="77777777" w:rsidTr="00863504"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2E945F72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M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0D1E6D16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634BA235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W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679AB473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3509A0E1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V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4D6DB04E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04116EA4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</w:tr>
            <w:tr w:rsidR="008D3131" w:rsidRPr="008D3131" w14:paraId="5FA7B36F" w14:textId="77777777" w:rsidTr="007F0EC3">
              <w:tc>
                <w:tcPr>
                  <w:tcW w:w="318" w:type="dxa"/>
                </w:tcPr>
                <w:p w14:paraId="20F8000C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65268740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121F999D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6154DD12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0FB1EEDB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38250FF1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  <w:shd w:val="clear" w:color="auto" w:fill="FFFF00"/>
                </w:tcPr>
                <w:p w14:paraId="00E155DD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</w:t>
                  </w:r>
                </w:p>
              </w:tc>
            </w:tr>
            <w:tr w:rsidR="008D3131" w:rsidRPr="008D3131" w14:paraId="42CCA4E0" w14:textId="77777777" w:rsidTr="007F0EC3">
              <w:tc>
                <w:tcPr>
                  <w:tcW w:w="318" w:type="dxa"/>
                  <w:shd w:val="clear" w:color="auto" w:fill="FFFF00"/>
                </w:tcPr>
                <w:p w14:paraId="3F9B9359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4E70A375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523BAF72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56C6907D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1AA1F0B7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519C6622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78071564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8</w:t>
                  </w:r>
                </w:p>
              </w:tc>
            </w:tr>
            <w:tr w:rsidR="008D3131" w:rsidRPr="008D3131" w14:paraId="708C3C10" w14:textId="77777777" w:rsidTr="007F0EC3">
              <w:tc>
                <w:tcPr>
                  <w:tcW w:w="318" w:type="dxa"/>
                  <w:shd w:val="clear" w:color="auto" w:fill="FFFF00"/>
                </w:tcPr>
                <w:p w14:paraId="3FDDEF7B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40390DD0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67D3AD04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3EA16518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50B0201C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0FCCBC93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3C6B042E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15</w:t>
                  </w:r>
                </w:p>
              </w:tc>
            </w:tr>
            <w:tr w:rsidR="008D3131" w:rsidRPr="008D3131" w14:paraId="29A001AD" w14:textId="77777777" w:rsidTr="007F0EC3">
              <w:tc>
                <w:tcPr>
                  <w:tcW w:w="318" w:type="dxa"/>
                  <w:shd w:val="clear" w:color="auto" w:fill="FFFF00"/>
                </w:tcPr>
                <w:p w14:paraId="4EE92C78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625BDEC5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797E09F9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73519090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1B23CEF0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47C692F2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28002BE0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22</w:t>
                  </w:r>
                </w:p>
              </w:tc>
            </w:tr>
            <w:tr w:rsidR="008D3131" w:rsidRPr="008D3131" w14:paraId="497686F8" w14:textId="77777777" w:rsidTr="007F0EC3">
              <w:tc>
                <w:tcPr>
                  <w:tcW w:w="318" w:type="dxa"/>
                  <w:shd w:val="clear" w:color="auto" w:fill="FFFF00"/>
                </w:tcPr>
                <w:p w14:paraId="7A6D0064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42B50586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35A1AFA3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16DBBE68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07246C7C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1B627637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2B5DD30E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29</w:t>
                  </w:r>
                </w:p>
              </w:tc>
            </w:tr>
            <w:tr w:rsidR="008D3131" w:rsidRPr="008D3131" w14:paraId="56176FA0" w14:textId="77777777" w:rsidTr="007F0EC3">
              <w:tc>
                <w:tcPr>
                  <w:tcW w:w="318" w:type="dxa"/>
                  <w:shd w:val="clear" w:color="auto" w:fill="FFFF00"/>
                </w:tcPr>
                <w:p w14:paraId="6324AB7D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10D3BA9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322" w:type="dxa"/>
                </w:tcPr>
                <w:p w14:paraId="25AB21EE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31417BD5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38386216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6617B94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372D0B4E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14:paraId="5C22211E" w14:textId="77777777" w:rsidR="008D3131" w:rsidRPr="008D3131" w:rsidRDefault="008D3131" w:rsidP="0086350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37" w:type="dxa"/>
          </w:tcPr>
          <w:p w14:paraId="245D6D7E" w14:textId="77777777" w:rsidR="008D3131" w:rsidRPr="008D3131" w:rsidRDefault="008D3131" w:rsidP="0086350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33" w:type="dxa"/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November"/>
            </w:tblPr>
            <w:tblGrid>
              <w:gridCol w:w="414"/>
              <w:gridCol w:w="418"/>
              <w:gridCol w:w="418"/>
              <w:gridCol w:w="418"/>
              <w:gridCol w:w="418"/>
              <w:gridCol w:w="418"/>
              <w:gridCol w:w="413"/>
            </w:tblGrid>
            <w:tr w:rsidR="008D3131" w:rsidRPr="008D3131" w14:paraId="5B3DC202" w14:textId="77777777" w:rsidTr="00863504"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2F3E3C56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M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019D869D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1341E092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W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615108F8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7CD205D1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V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203624DB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583097D6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</w:tr>
            <w:tr w:rsidR="008D3131" w:rsidRPr="008D3131" w14:paraId="2463085B" w14:textId="77777777" w:rsidTr="007F0EC3">
              <w:tc>
                <w:tcPr>
                  <w:tcW w:w="318" w:type="dxa"/>
                </w:tcPr>
                <w:p w14:paraId="6B48BBB0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60553D88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  <w:shd w:val="clear" w:color="auto" w:fill="FFFF00"/>
                </w:tcPr>
                <w:p w14:paraId="41266824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79760FD5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414A47A7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59ABB373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2B101E31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5</w:t>
                  </w:r>
                </w:p>
              </w:tc>
            </w:tr>
            <w:tr w:rsidR="008D3131" w:rsidRPr="008D3131" w14:paraId="54BCE03E" w14:textId="77777777" w:rsidTr="007F0EC3">
              <w:tc>
                <w:tcPr>
                  <w:tcW w:w="318" w:type="dxa"/>
                  <w:shd w:val="clear" w:color="auto" w:fill="FFFF00"/>
                </w:tcPr>
                <w:p w14:paraId="06445AA3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0755CEF3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01F0E871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1211F851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566FF6EC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20608EC2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335165D8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12</w:t>
                  </w:r>
                </w:p>
              </w:tc>
            </w:tr>
            <w:tr w:rsidR="008D3131" w:rsidRPr="008D3131" w14:paraId="474289A5" w14:textId="77777777" w:rsidTr="007F0EC3">
              <w:tc>
                <w:tcPr>
                  <w:tcW w:w="318" w:type="dxa"/>
                  <w:shd w:val="clear" w:color="auto" w:fill="FFFF00"/>
                </w:tcPr>
                <w:p w14:paraId="6CF37D04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54100221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052E999D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67C7C58B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75F25776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6D122E45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6D85F630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19</w:t>
                  </w:r>
                </w:p>
              </w:tc>
            </w:tr>
            <w:tr w:rsidR="008D3131" w:rsidRPr="008D3131" w14:paraId="622557A9" w14:textId="77777777" w:rsidTr="007F0EC3">
              <w:tc>
                <w:tcPr>
                  <w:tcW w:w="318" w:type="dxa"/>
                  <w:shd w:val="clear" w:color="auto" w:fill="FFFF00"/>
                </w:tcPr>
                <w:p w14:paraId="5EA762AB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56813142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354B8379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2CFF9246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639B4EA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582685C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58E8482A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26</w:t>
                  </w:r>
                </w:p>
              </w:tc>
            </w:tr>
            <w:tr w:rsidR="008D3131" w:rsidRPr="008D3131" w14:paraId="4EAF5488" w14:textId="77777777" w:rsidTr="007F0EC3">
              <w:tc>
                <w:tcPr>
                  <w:tcW w:w="318" w:type="dxa"/>
                  <w:shd w:val="clear" w:color="auto" w:fill="FFFF00"/>
                </w:tcPr>
                <w:p w14:paraId="4DA0D785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2E78DD16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6DC671AD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7103EE22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322" w:type="dxa"/>
                </w:tcPr>
                <w:p w14:paraId="3ED38AF5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5486B58A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4EEF557C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8D3131" w:rsidRPr="008D3131" w14:paraId="7F211198" w14:textId="77777777" w:rsidTr="00863504">
              <w:trPr>
                <w:trHeight w:val="80"/>
              </w:trPr>
              <w:tc>
                <w:tcPr>
                  <w:tcW w:w="318" w:type="dxa"/>
                </w:tcPr>
                <w:p w14:paraId="374AC11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49DF8253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1E978F9C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376D04E7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6C61D25B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7FCFCEFC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6244A955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14:paraId="32ACEDC1" w14:textId="77777777" w:rsidR="008D3131" w:rsidRPr="008D3131" w:rsidRDefault="008D3131" w:rsidP="00863504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8D3131" w:rsidRPr="00CB75AE" w14:paraId="4490409F" w14:textId="77777777" w:rsidTr="00863504">
        <w:trPr>
          <w:jc w:val="center"/>
        </w:trPr>
        <w:tc>
          <w:tcPr>
            <w:tcW w:w="3133" w:type="dxa"/>
          </w:tcPr>
          <w:p w14:paraId="72332124" w14:textId="77777777" w:rsidR="008D3131" w:rsidRPr="008D3131" w:rsidRDefault="008D3131" w:rsidP="00863504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537" w:type="dxa"/>
          </w:tcPr>
          <w:p w14:paraId="2E8B5372" w14:textId="77777777" w:rsidR="008D3131" w:rsidRPr="008D3131" w:rsidRDefault="008D3131" w:rsidP="00863504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3133" w:type="dxa"/>
          </w:tcPr>
          <w:p w14:paraId="320D0F83" w14:textId="77777777" w:rsidR="008D3131" w:rsidRPr="008D3131" w:rsidRDefault="008D3131" w:rsidP="00863504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537" w:type="dxa"/>
          </w:tcPr>
          <w:p w14:paraId="3A18D8ED" w14:textId="77777777" w:rsidR="008D3131" w:rsidRPr="008D3131" w:rsidRDefault="008D3131" w:rsidP="00863504">
            <w:pPr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3133" w:type="dxa"/>
          </w:tcPr>
          <w:p w14:paraId="6646C8BF" w14:textId="77777777" w:rsidR="008D3131" w:rsidRPr="008D3131" w:rsidRDefault="008D3131" w:rsidP="00863504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8D3131" w:rsidRPr="00CB75AE" w14:paraId="55445184" w14:textId="77777777" w:rsidTr="00863504">
        <w:trPr>
          <w:trHeight w:val="317"/>
          <w:jc w:val="center"/>
        </w:trPr>
        <w:tc>
          <w:tcPr>
            <w:tcW w:w="3133" w:type="dxa"/>
            <w:vAlign w:val="bottom"/>
          </w:tcPr>
          <w:p w14:paraId="6D0BE98D" w14:textId="77777777" w:rsidR="008D3131" w:rsidRPr="008D3131" w:rsidRDefault="008D3131" w:rsidP="00863504">
            <w:pPr>
              <w:pStyle w:val="Months"/>
              <w:tabs>
                <w:tab w:val="right" w:pos="2723"/>
              </w:tabs>
              <w:jc w:val="center"/>
              <w:rPr>
                <w:rFonts w:asciiTheme="minorHAnsi" w:hAnsiTheme="minorHAnsi"/>
                <w:color w:val="000000" w:themeColor="text1"/>
                <w:sz w:val="24"/>
              </w:rPr>
            </w:pPr>
            <w:r w:rsidRPr="008D3131">
              <w:rPr>
                <w:rFonts w:asciiTheme="minorHAnsi" w:hAnsiTheme="minorHAnsi"/>
                <w:color w:val="000000" w:themeColor="text1"/>
                <w:sz w:val="24"/>
              </w:rPr>
              <w:t>OKTOBER</w:t>
            </w:r>
          </w:p>
        </w:tc>
        <w:tc>
          <w:tcPr>
            <w:tcW w:w="537" w:type="dxa"/>
            <w:vAlign w:val="bottom"/>
          </w:tcPr>
          <w:p w14:paraId="7D0BC599" w14:textId="77777777" w:rsidR="008D3131" w:rsidRPr="008D3131" w:rsidRDefault="008D3131" w:rsidP="00863504">
            <w:pPr>
              <w:pStyle w:val="Months"/>
              <w:tabs>
                <w:tab w:val="right" w:pos="2723"/>
              </w:tabs>
              <w:jc w:val="center"/>
              <w:rPr>
                <w:rFonts w:asciiTheme="minorHAnsi" w:hAnsiTheme="minorHAnsi"/>
                <w:color w:val="000000" w:themeColor="text1"/>
                <w:sz w:val="24"/>
              </w:rPr>
            </w:pPr>
          </w:p>
        </w:tc>
        <w:tc>
          <w:tcPr>
            <w:tcW w:w="3133" w:type="dxa"/>
            <w:vAlign w:val="bottom"/>
          </w:tcPr>
          <w:p w14:paraId="47A876B1" w14:textId="77777777" w:rsidR="008D3131" w:rsidRPr="008D3131" w:rsidRDefault="008D3131" w:rsidP="00863504">
            <w:pPr>
              <w:pStyle w:val="Months"/>
              <w:tabs>
                <w:tab w:val="right" w:pos="2723"/>
              </w:tabs>
              <w:jc w:val="center"/>
              <w:rPr>
                <w:rFonts w:asciiTheme="minorHAnsi" w:hAnsiTheme="minorHAnsi"/>
                <w:color w:val="000000" w:themeColor="text1"/>
                <w:sz w:val="24"/>
              </w:rPr>
            </w:pPr>
            <w:r w:rsidRPr="008D3131">
              <w:rPr>
                <w:rFonts w:asciiTheme="minorHAnsi" w:hAnsiTheme="minorHAnsi"/>
                <w:color w:val="000000" w:themeColor="text1"/>
                <w:sz w:val="24"/>
              </w:rPr>
              <w:t>NOVEMBER</w:t>
            </w:r>
          </w:p>
        </w:tc>
        <w:tc>
          <w:tcPr>
            <w:tcW w:w="537" w:type="dxa"/>
            <w:vAlign w:val="bottom"/>
          </w:tcPr>
          <w:p w14:paraId="24DE44BC" w14:textId="77777777" w:rsidR="008D3131" w:rsidRPr="008D3131" w:rsidRDefault="008D3131" w:rsidP="00863504">
            <w:pPr>
              <w:pStyle w:val="Months"/>
              <w:tabs>
                <w:tab w:val="right" w:pos="2723"/>
              </w:tabs>
              <w:jc w:val="center"/>
              <w:rPr>
                <w:rFonts w:asciiTheme="minorHAnsi" w:hAnsiTheme="minorHAnsi"/>
                <w:color w:val="000000" w:themeColor="text1"/>
                <w:sz w:val="24"/>
              </w:rPr>
            </w:pPr>
          </w:p>
        </w:tc>
        <w:tc>
          <w:tcPr>
            <w:tcW w:w="3133" w:type="dxa"/>
            <w:vAlign w:val="bottom"/>
          </w:tcPr>
          <w:p w14:paraId="7DFFB15E" w14:textId="77777777" w:rsidR="008D3131" w:rsidRPr="008D3131" w:rsidRDefault="008D3131" w:rsidP="00863504">
            <w:pPr>
              <w:pStyle w:val="Months"/>
              <w:tabs>
                <w:tab w:val="right" w:pos="2723"/>
              </w:tabs>
              <w:jc w:val="center"/>
              <w:rPr>
                <w:rFonts w:asciiTheme="minorHAnsi" w:hAnsiTheme="minorHAnsi"/>
                <w:color w:val="000000" w:themeColor="text1"/>
                <w:sz w:val="24"/>
              </w:rPr>
            </w:pPr>
            <w:r w:rsidRPr="008D3131">
              <w:rPr>
                <w:rFonts w:asciiTheme="minorHAnsi" w:hAnsiTheme="minorHAnsi"/>
                <w:color w:val="000000" w:themeColor="text1"/>
                <w:sz w:val="24"/>
              </w:rPr>
              <w:t>DECEMBER</w:t>
            </w:r>
          </w:p>
        </w:tc>
      </w:tr>
      <w:tr w:rsidR="008D3131" w:rsidRPr="0091671F" w14:paraId="3A9EFCEA" w14:textId="77777777" w:rsidTr="00863504">
        <w:trPr>
          <w:jc w:val="center"/>
        </w:trPr>
        <w:tc>
          <w:tcPr>
            <w:tcW w:w="3133" w:type="dxa"/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September"/>
            </w:tblPr>
            <w:tblGrid>
              <w:gridCol w:w="414"/>
              <w:gridCol w:w="418"/>
              <w:gridCol w:w="418"/>
              <w:gridCol w:w="418"/>
              <w:gridCol w:w="418"/>
              <w:gridCol w:w="418"/>
              <w:gridCol w:w="413"/>
            </w:tblGrid>
            <w:tr w:rsidR="008D3131" w:rsidRPr="008D3131" w14:paraId="56DD3911" w14:textId="77777777" w:rsidTr="00863504"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38F82439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M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22926E6F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66A355FD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W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2326B78F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1F5CAAF7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V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41177A2E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3CB7163F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</w:tr>
            <w:tr w:rsidR="008D3131" w:rsidRPr="008D3131" w14:paraId="2F64D5BB" w14:textId="77777777" w:rsidTr="007F0EC3">
              <w:tc>
                <w:tcPr>
                  <w:tcW w:w="318" w:type="dxa"/>
                </w:tcPr>
                <w:p w14:paraId="7FE31445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458D85C4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61517CDA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0E2FB06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  <w:shd w:val="clear" w:color="auto" w:fill="FFFF00"/>
                </w:tcPr>
                <w:p w14:paraId="569041C1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77376220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22BC5DBD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</w:t>
                  </w:r>
                </w:p>
              </w:tc>
            </w:tr>
            <w:tr w:rsidR="008D3131" w:rsidRPr="008D3131" w14:paraId="6B508FA5" w14:textId="77777777" w:rsidTr="007F0EC3">
              <w:tc>
                <w:tcPr>
                  <w:tcW w:w="318" w:type="dxa"/>
                  <w:shd w:val="clear" w:color="auto" w:fill="FFFF00"/>
                </w:tcPr>
                <w:p w14:paraId="4A683801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1B396CBC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050D3122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662287BE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55BE6C2C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0548C042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53046982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10</w:t>
                  </w:r>
                </w:p>
              </w:tc>
            </w:tr>
            <w:tr w:rsidR="008D3131" w:rsidRPr="008D3131" w14:paraId="40C8E624" w14:textId="77777777" w:rsidTr="007F0EC3">
              <w:tc>
                <w:tcPr>
                  <w:tcW w:w="318" w:type="dxa"/>
                  <w:shd w:val="clear" w:color="auto" w:fill="FFFF00"/>
                </w:tcPr>
                <w:p w14:paraId="0CA38A9B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790911E1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6BFFE011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5243EBC7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12B91806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61DB52C7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360389C4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17</w:t>
                  </w:r>
                </w:p>
              </w:tc>
            </w:tr>
            <w:tr w:rsidR="008D3131" w:rsidRPr="008D3131" w14:paraId="16DC8F1D" w14:textId="77777777" w:rsidTr="007F0EC3">
              <w:tc>
                <w:tcPr>
                  <w:tcW w:w="318" w:type="dxa"/>
                  <w:shd w:val="clear" w:color="auto" w:fill="FFFF00"/>
                </w:tcPr>
                <w:p w14:paraId="7631C6EB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6EA92F63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6B8BD948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6F1B83C8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0D9B8DC4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239A404B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6FA1378A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24</w:t>
                  </w:r>
                </w:p>
              </w:tc>
            </w:tr>
            <w:tr w:rsidR="008D3131" w:rsidRPr="008D3131" w14:paraId="25D2FE58" w14:textId="77777777" w:rsidTr="007F0EC3">
              <w:tc>
                <w:tcPr>
                  <w:tcW w:w="318" w:type="dxa"/>
                  <w:shd w:val="clear" w:color="auto" w:fill="FFFF00"/>
                </w:tcPr>
                <w:p w14:paraId="266B0741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73021988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329A7D34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6BC20509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0D481F9C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22F16888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2244007A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31</w:t>
                  </w:r>
                </w:p>
              </w:tc>
            </w:tr>
            <w:tr w:rsidR="008D3131" w:rsidRPr="008D3131" w14:paraId="39BE150D" w14:textId="77777777" w:rsidTr="00863504">
              <w:tc>
                <w:tcPr>
                  <w:tcW w:w="318" w:type="dxa"/>
                </w:tcPr>
                <w:p w14:paraId="2A744E63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4AEFEC54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714A2D7A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45BF8ECA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60D5C3C2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03C3C44B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084E2A6C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14:paraId="4C3A66D1" w14:textId="77777777" w:rsidR="008D3131" w:rsidRPr="008D3131" w:rsidRDefault="008D3131" w:rsidP="0086350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37" w:type="dxa"/>
          </w:tcPr>
          <w:p w14:paraId="77874A9F" w14:textId="77777777" w:rsidR="008D3131" w:rsidRPr="008D3131" w:rsidRDefault="008D3131" w:rsidP="0086350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33" w:type="dxa"/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October"/>
            </w:tblPr>
            <w:tblGrid>
              <w:gridCol w:w="414"/>
              <w:gridCol w:w="418"/>
              <w:gridCol w:w="418"/>
              <w:gridCol w:w="418"/>
              <w:gridCol w:w="418"/>
              <w:gridCol w:w="418"/>
              <w:gridCol w:w="413"/>
            </w:tblGrid>
            <w:tr w:rsidR="008D3131" w:rsidRPr="008D3131" w14:paraId="68B23FBD" w14:textId="77777777" w:rsidTr="00863504"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1C46A8C7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M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5DC5AD3D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0393D9ED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W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5A1C07A0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005D7D9D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V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1DA8A683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6A08A516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</w:tr>
            <w:tr w:rsidR="008D3131" w:rsidRPr="008D3131" w14:paraId="3A7DF5FF" w14:textId="77777777" w:rsidTr="007F0EC3">
              <w:tc>
                <w:tcPr>
                  <w:tcW w:w="318" w:type="dxa"/>
                  <w:shd w:val="clear" w:color="auto" w:fill="FFFF00"/>
                </w:tcPr>
                <w:p w14:paraId="19443471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689C9369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59D02478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2113FD11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16E0371E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32AF2762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048697E6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7</w:t>
                  </w:r>
                </w:p>
              </w:tc>
            </w:tr>
            <w:tr w:rsidR="008D3131" w:rsidRPr="008D3131" w14:paraId="3F8336B8" w14:textId="77777777" w:rsidTr="007F0EC3">
              <w:tc>
                <w:tcPr>
                  <w:tcW w:w="318" w:type="dxa"/>
                  <w:shd w:val="clear" w:color="auto" w:fill="FFFF00"/>
                </w:tcPr>
                <w:p w14:paraId="0D530E42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4656AC8E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06268E5E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10306A44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2C697C6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65D77DF9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17089685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14</w:t>
                  </w:r>
                </w:p>
              </w:tc>
            </w:tr>
            <w:tr w:rsidR="008D3131" w:rsidRPr="008D3131" w14:paraId="3876E77A" w14:textId="77777777" w:rsidTr="007F0EC3">
              <w:tc>
                <w:tcPr>
                  <w:tcW w:w="318" w:type="dxa"/>
                  <w:shd w:val="clear" w:color="auto" w:fill="FFFF00"/>
                </w:tcPr>
                <w:p w14:paraId="27D718D9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01E0F4C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2E1C509D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0F4D5F59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264F8850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542D3AA1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662F1CF6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21</w:t>
                  </w:r>
                </w:p>
              </w:tc>
            </w:tr>
            <w:tr w:rsidR="008D3131" w:rsidRPr="008D3131" w14:paraId="1915E37A" w14:textId="77777777" w:rsidTr="007F0EC3">
              <w:tc>
                <w:tcPr>
                  <w:tcW w:w="318" w:type="dxa"/>
                  <w:shd w:val="clear" w:color="auto" w:fill="FFFF00"/>
                </w:tcPr>
                <w:p w14:paraId="449B128E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0C23A642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4EADEF31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01BE1401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74121EBC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7632113A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79CBC372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28</w:t>
                  </w:r>
                </w:p>
              </w:tc>
            </w:tr>
            <w:tr w:rsidR="008D3131" w:rsidRPr="008D3131" w14:paraId="36787745" w14:textId="77777777" w:rsidTr="007F0EC3">
              <w:tc>
                <w:tcPr>
                  <w:tcW w:w="318" w:type="dxa"/>
                  <w:shd w:val="clear" w:color="auto" w:fill="FFFF00"/>
                </w:tcPr>
                <w:p w14:paraId="77C48AEB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4A126423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322" w:type="dxa"/>
                </w:tcPr>
                <w:p w14:paraId="3E987BD7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7AD3BAD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27B50010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65D033D0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7F608FC5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8D3131" w:rsidRPr="008D3131" w14:paraId="14722196" w14:textId="77777777" w:rsidTr="00863504">
              <w:tc>
                <w:tcPr>
                  <w:tcW w:w="318" w:type="dxa"/>
                </w:tcPr>
                <w:p w14:paraId="468471E6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62126A9B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7790A548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0321A75B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3D1E0CA0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44D7234E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0C723544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14:paraId="797F2D96" w14:textId="77777777" w:rsidR="008D3131" w:rsidRPr="008D3131" w:rsidRDefault="008D3131" w:rsidP="0086350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37" w:type="dxa"/>
          </w:tcPr>
          <w:p w14:paraId="1F04D93E" w14:textId="77777777" w:rsidR="008D3131" w:rsidRPr="008D3131" w:rsidRDefault="008D3131" w:rsidP="0086350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33" w:type="dxa"/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November"/>
            </w:tblPr>
            <w:tblGrid>
              <w:gridCol w:w="414"/>
              <w:gridCol w:w="418"/>
              <w:gridCol w:w="418"/>
              <w:gridCol w:w="418"/>
              <w:gridCol w:w="418"/>
              <w:gridCol w:w="418"/>
              <w:gridCol w:w="413"/>
            </w:tblGrid>
            <w:tr w:rsidR="008D3131" w:rsidRPr="008D3131" w14:paraId="0616D1BE" w14:textId="77777777" w:rsidTr="00863504"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180EDBD8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M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0D14A96A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6CB406F8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W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517C5287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D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2976D764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V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4F31E2B5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47D30941" w14:textId="77777777" w:rsidR="008D3131" w:rsidRPr="00AA145C" w:rsidRDefault="008D3131" w:rsidP="00863504">
                  <w:pPr>
                    <w:pStyle w:val="Days"/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</w:pPr>
                  <w:r w:rsidRPr="00AA145C">
                    <w:rPr>
                      <w:rFonts w:asciiTheme="minorHAnsi" w:hAnsiTheme="minorHAnsi"/>
                      <w:b/>
                      <w:bCs/>
                      <w:color w:val="000000" w:themeColor="text1"/>
                      <w:sz w:val="26"/>
                      <w:szCs w:val="26"/>
                    </w:rPr>
                    <w:t>Z</w:t>
                  </w:r>
                </w:p>
              </w:tc>
            </w:tr>
            <w:tr w:rsidR="008D3131" w:rsidRPr="008D3131" w14:paraId="20DCEC4A" w14:textId="77777777" w:rsidTr="007F0EC3">
              <w:tc>
                <w:tcPr>
                  <w:tcW w:w="318" w:type="dxa"/>
                  <w:shd w:val="clear" w:color="auto" w:fill="FFFF00"/>
                </w:tcPr>
                <w:p w14:paraId="3479124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  <w:shd w:val="clear" w:color="auto" w:fill="FFFF00"/>
                </w:tcPr>
                <w:p w14:paraId="23C02197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  <w:shd w:val="clear" w:color="auto" w:fill="FFFF00"/>
                </w:tcPr>
                <w:p w14:paraId="1CD55CD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4058A7A3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2423DCC7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0ED9797D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481676EB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5</w:t>
                  </w:r>
                </w:p>
              </w:tc>
            </w:tr>
            <w:tr w:rsidR="008D3131" w:rsidRPr="008D3131" w14:paraId="07129AA5" w14:textId="77777777" w:rsidTr="007F0EC3">
              <w:tc>
                <w:tcPr>
                  <w:tcW w:w="318" w:type="dxa"/>
                  <w:shd w:val="clear" w:color="auto" w:fill="FFFF00"/>
                </w:tcPr>
                <w:p w14:paraId="5661A155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7A771A88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4641DFB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68318477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4EB3C084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60ED6862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0ECA6F0A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12</w:t>
                  </w:r>
                </w:p>
              </w:tc>
            </w:tr>
            <w:tr w:rsidR="008D3131" w:rsidRPr="008D3131" w14:paraId="6168F38B" w14:textId="77777777" w:rsidTr="007F0EC3">
              <w:tc>
                <w:tcPr>
                  <w:tcW w:w="318" w:type="dxa"/>
                  <w:shd w:val="clear" w:color="auto" w:fill="FFFF00"/>
                </w:tcPr>
                <w:p w14:paraId="6FC34E68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32A3DAE7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531191C7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64127288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32C0B32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25A6DB82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0D3FBE01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19</w:t>
                  </w:r>
                </w:p>
              </w:tc>
            </w:tr>
            <w:tr w:rsidR="008D3131" w:rsidRPr="008D3131" w14:paraId="100C078C" w14:textId="77777777" w:rsidTr="007F0EC3">
              <w:tc>
                <w:tcPr>
                  <w:tcW w:w="318" w:type="dxa"/>
                  <w:shd w:val="clear" w:color="auto" w:fill="FFFF00"/>
                </w:tcPr>
                <w:p w14:paraId="12540AC5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3D2DD0ED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21B4F821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369FD046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2C05CF71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75F3FCDC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318" w:type="dxa"/>
                  <w:shd w:val="clear" w:color="auto" w:fill="FFFF00"/>
                </w:tcPr>
                <w:p w14:paraId="2C3889D2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26</w:t>
                  </w:r>
                </w:p>
              </w:tc>
            </w:tr>
            <w:tr w:rsidR="008D3131" w:rsidRPr="008D3131" w14:paraId="7727723A" w14:textId="77777777" w:rsidTr="007F0EC3">
              <w:tc>
                <w:tcPr>
                  <w:tcW w:w="318" w:type="dxa"/>
                  <w:shd w:val="clear" w:color="auto" w:fill="FFFF00"/>
                </w:tcPr>
                <w:p w14:paraId="388A3990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29CF0987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06AD4D13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41727AE3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322" w:type="dxa"/>
                  <w:shd w:val="clear" w:color="auto" w:fill="FFFF00"/>
                </w:tcPr>
                <w:p w14:paraId="5FE13E04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  <w:r w:rsidRPr="008D3131">
                    <w:rPr>
                      <w:color w:val="000000" w:themeColor="text1"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322" w:type="dxa"/>
                </w:tcPr>
                <w:p w14:paraId="5F14FA57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42D4C21C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8D3131" w:rsidRPr="008D3131" w14:paraId="016019FF" w14:textId="77777777" w:rsidTr="00863504">
              <w:trPr>
                <w:trHeight w:val="80"/>
              </w:trPr>
              <w:tc>
                <w:tcPr>
                  <w:tcW w:w="318" w:type="dxa"/>
                </w:tcPr>
                <w:p w14:paraId="3F5614E7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646CC93E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3C713BDF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5F12A683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698ADAE3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0EFC1481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77AB4AC3" w14:textId="77777777" w:rsidR="008D3131" w:rsidRPr="008D3131" w:rsidRDefault="008D3131" w:rsidP="00863504">
                  <w:pPr>
                    <w:pStyle w:val="Dates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14:paraId="5ED2088D" w14:textId="77777777" w:rsidR="008D3131" w:rsidRPr="008D3131" w:rsidRDefault="008D3131" w:rsidP="00863504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4C307C35" w14:textId="77777777" w:rsidR="008D3131" w:rsidRDefault="008D3131" w:rsidP="008D3131">
      <w:pPr>
        <w:pStyle w:val="Geenafstand"/>
        <w:ind w:right="540"/>
        <w:rPr>
          <w:color w:val="204066"/>
          <w:sz w:val="22"/>
        </w:rPr>
      </w:pPr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3681"/>
      </w:tblGrid>
      <w:tr w:rsidR="008D3131" w14:paraId="7B6BA483" w14:textId="77777777" w:rsidTr="0048464B">
        <w:trPr>
          <w:trHeight w:val="283"/>
          <w:jc w:val="center"/>
        </w:trPr>
        <w:tc>
          <w:tcPr>
            <w:tcW w:w="3681" w:type="dxa"/>
            <w:shd w:val="clear" w:color="auto" w:fill="EE0000"/>
          </w:tcPr>
          <w:p w14:paraId="6FDFE546" w14:textId="5FAF5516" w:rsidR="008D3131" w:rsidRPr="007F0EC3" w:rsidRDefault="0001003A" w:rsidP="00863504">
            <w:pPr>
              <w:jc w:val="center"/>
              <w:rPr>
                <w:b/>
                <w:bCs/>
                <w:color w:val="000000" w:themeColor="text1"/>
                <w:sz w:val="28"/>
                <w:szCs w:val="22"/>
              </w:rPr>
            </w:pPr>
            <w:r w:rsidRPr="007F0EC3">
              <w:rPr>
                <w:b/>
                <w:bCs/>
                <w:color w:val="000000" w:themeColor="text1"/>
                <w:sz w:val="28"/>
                <w:szCs w:val="22"/>
              </w:rPr>
              <w:t>ROOD</w:t>
            </w:r>
            <w:r w:rsidR="008D3131" w:rsidRPr="007F0EC3">
              <w:rPr>
                <w:b/>
                <w:bCs/>
                <w:color w:val="000000" w:themeColor="text1"/>
                <w:sz w:val="28"/>
                <w:szCs w:val="22"/>
              </w:rPr>
              <w:t xml:space="preserve"> = VERHUUR</w:t>
            </w:r>
            <w:r w:rsidR="00AA145C" w:rsidRPr="007F0EC3">
              <w:rPr>
                <w:b/>
                <w:bCs/>
                <w:color w:val="000000" w:themeColor="text1"/>
                <w:sz w:val="28"/>
                <w:szCs w:val="22"/>
              </w:rPr>
              <w:t>D</w:t>
            </w:r>
          </w:p>
        </w:tc>
      </w:tr>
      <w:tr w:rsidR="007F0EC3" w14:paraId="7221BA9F" w14:textId="77777777" w:rsidTr="0048464B">
        <w:trPr>
          <w:trHeight w:val="283"/>
          <w:jc w:val="center"/>
        </w:trPr>
        <w:tc>
          <w:tcPr>
            <w:tcW w:w="3681" w:type="dxa"/>
            <w:shd w:val="clear" w:color="auto" w:fill="FFFF00"/>
          </w:tcPr>
          <w:p w14:paraId="0246D338" w14:textId="0A70EBC6" w:rsidR="007F0EC3" w:rsidRPr="007F0EC3" w:rsidRDefault="007F0EC3" w:rsidP="00863504">
            <w:pPr>
              <w:jc w:val="center"/>
              <w:rPr>
                <w:b/>
                <w:bCs/>
                <w:color w:val="000000" w:themeColor="text1"/>
                <w:sz w:val="28"/>
                <w:szCs w:val="22"/>
              </w:rPr>
            </w:pPr>
            <w:r w:rsidRPr="007F0EC3">
              <w:rPr>
                <w:b/>
                <w:bCs/>
                <w:color w:val="000000" w:themeColor="text1"/>
                <w:sz w:val="28"/>
                <w:szCs w:val="22"/>
              </w:rPr>
              <w:t xml:space="preserve">GEEL = </w:t>
            </w:r>
            <w:r w:rsidR="0048464B">
              <w:rPr>
                <w:b/>
                <w:bCs/>
                <w:color w:val="000000" w:themeColor="text1"/>
                <w:sz w:val="28"/>
                <w:szCs w:val="22"/>
              </w:rPr>
              <w:t>NOG NIET BOEKBAAR</w:t>
            </w:r>
          </w:p>
        </w:tc>
      </w:tr>
    </w:tbl>
    <w:p w14:paraId="28A58DAB" w14:textId="77777777" w:rsidR="008D3131" w:rsidRPr="0091671F" w:rsidRDefault="008D3131" w:rsidP="008D3131">
      <w:pPr>
        <w:pStyle w:val="Geenafstand"/>
        <w:ind w:right="540"/>
        <w:rPr>
          <w:color w:val="204066"/>
          <w:sz w:val="22"/>
        </w:rPr>
      </w:pPr>
    </w:p>
    <w:sectPr w:rsidR="008D3131" w:rsidRPr="0091671F" w:rsidSect="008D313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 w:code="1"/>
      <w:pgMar w:top="1418" w:right="864" w:bottom="864" w:left="864" w:header="720" w:footer="1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87792" w14:textId="77777777" w:rsidR="00D93607" w:rsidRDefault="00D93607">
      <w:r>
        <w:separator/>
      </w:r>
    </w:p>
  </w:endnote>
  <w:endnote w:type="continuationSeparator" w:id="0">
    <w:p w14:paraId="3527A689" w14:textId="77777777" w:rsidR="00D93607" w:rsidRDefault="00D93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8E565" w14:textId="77777777" w:rsidR="003246D2" w:rsidRDefault="003246D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F25CA" w14:textId="77777777" w:rsidR="008D3131" w:rsidRPr="00956795" w:rsidRDefault="008D3131" w:rsidP="008D3131">
    <w:pPr>
      <w:pStyle w:val="Voettekst"/>
      <w:jc w:val="center"/>
      <w:rPr>
        <w:b/>
        <w:bCs/>
        <w:color w:val="000000" w:themeColor="text1"/>
        <w:sz w:val="24"/>
        <w:szCs w:val="24"/>
      </w:rPr>
    </w:pPr>
    <w:r w:rsidRPr="00956795">
      <w:rPr>
        <w:b/>
        <w:bCs/>
        <w:color w:val="000000" w:themeColor="text1"/>
        <w:sz w:val="24"/>
        <w:szCs w:val="24"/>
      </w:rPr>
      <w:t>www.casafimare.be</w:t>
    </w:r>
  </w:p>
  <w:p w14:paraId="3BAE9248" w14:textId="77777777" w:rsidR="008D3131" w:rsidRDefault="008D313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4F140" w14:textId="77777777" w:rsidR="003246D2" w:rsidRDefault="003246D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5C0AA" w14:textId="77777777" w:rsidR="00D93607" w:rsidRDefault="00D93607">
      <w:r>
        <w:separator/>
      </w:r>
    </w:p>
  </w:footnote>
  <w:footnote w:type="continuationSeparator" w:id="0">
    <w:p w14:paraId="71EECCB8" w14:textId="77777777" w:rsidR="00D93607" w:rsidRDefault="00D936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70F99" w14:textId="77777777" w:rsidR="003246D2" w:rsidRDefault="003246D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E6D83" w14:textId="2180B9EB" w:rsidR="008D3131" w:rsidRPr="008D3131" w:rsidRDefault="008D3131" w:rsidP="008D3131">
    <w:pPr>
      <w:pStyle w:val="Koptekst"/>
      <w:jc w:val="right"/>
      <w:rPr>
        <w:color w:val="000000" w:themeColor="text1"/>
        <w:sz w:val="24"/>
        <w:szCs w:val="24"/>
        <w:lang w:val="nl-BE"/>
      </w:rPr>
    </w:pPr>
    <w:r w:rsidRPr="008D3131">
      <w:rPr>
        <w:color w:val="000000" w:themeColor="text1"/>
        <w:sz w:val="24"/>
        <w:szCs w:val="24"/>
        <w:lang w:val="nl-BE"/>
      </w:rPr>
      <w:t xml:space="preserve">Laatste update: </w:t>
    </w:r>
    <w:r w:rsidR="003246D2">
      <w:rPr>
        <w:color w:val="000000" w:themeColor="text1"/>
        <w:sz w:val="24"/>
        <w:szCs w:val="24"/>
        <w:lang w:val="nl-BE"/>
      </w:rPr>
      <w:fldChar w:fldCharType="begin"/>
    </w:r>
    <w:r w:rsidR="003246D2">
      <w:rPr>
        <w:color w:val="000000" w:themeColor="text1"/>
        <w:sz w:val="24"/>
        <w:szCs w:val="24"/>
        <w:lang w:val="nl-BE"/>
      </w:rPr>
      <w:instrText xml:space="preserve"> TIME \@ "d/MM/yyyy H:mm:ss" </w:instrText>
    </w:r>
    <w:r w:rsidR="003246D2">
      <w:rPr>
        <w:color w:val="000000" w:themeColor="text1"/>
        <w:sz w:val="24"/>
        <w:szCs w:val="24"/>
        <w:lang w:val="nl-BE"/>
      </w:rPr>
      <w:fldChar w:fldCharType="separate"/>
    </w:r>
    <w:r w:rsidR="005C394E">
      <w:rPr>
        <w:noProof/>
        <w:color w:val="000000" w:themeColor="text1"/>
        <w:sz w:val="24"/>
        <w:szCs w:val="24"/>
        <w:lang w:val="nl-BE"/>
      </w:rPr>
      <w:t>7/09/2026 9:18:23</w:t>
    </w:r>
    <w:r w:rsidR="003246D2">
      <w:rPr>
        <w:color w:val="000000" w:themeColor="text1"/>
        <w:sz w:val="24"/>
        <w:szCs w:val="24"/>
        <w:lang w:val="nl-BE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C52FB" w14:textId="77777777" w:rsidR="003246D2" w:rsidRDefault="003246D2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514"/>
    <w:rsid w:val="0001003A"/>
    <w:rsid w:val="00013975"/>
    <w:rsid w:val="00037B60"/>
    <w:rsid w:val="0005720C"/>
    <w:rsid w:val="000D1090"/>
    <w:rsid w:val="000D6131"/>
    <w:rsid w:val="000E21CA"/>
    <w:rsid w:val="000F2194"/>
    <w:rsid w:val="0010006F"/>
    <w:rsid w:val="00125C90"/>
    <w:rsid w:val="00127174"/>
    <w:rsid w:val="00165A69"/>
    <w:rsid w:val="0019050F"/>
    <w:rsid w:val="001B48C1"/>
    <w:rsid w:val="001E1465"/>
    <w:rsid w:val="001F3C61"/>
    <w:rsid w:val="0020401A"/>
    <w:rsid w:val="00210F02"/>
    <w:rsid w:val="00235C01"/>
    <w:rsid w:val="00237D66"/>
    <w:rsid w:val="002435B3"/>
    <w:rsid w:val="0026404E"/>
    <w:rsid w:val="002768B1"/>
    <w:rsid w:val="002A1A33"/>
    <w:rsid w:val="002A72E8"/>
    <w:rsid w:val="002D1004"/>
    <w:rsid w:val="002F0DB5"/>
    <w:rsid w:val="002F22E2"/>
    <w:rsid w:val="002F52FA"/>
    <w:rsid w:val="00305950"/>
    <w:rsid w:val="003061C7"/>
    <w:rsid w:val="003246D2"/>
    <w:rsid w:val="00334027"/>
    <w:rsid w:val="00352747"/>
    <w:rsid w:val="00383EFB"/>
    <w:rsid w:val="00385C20"/>
    <w:rsid w:val="00386BAB"/>
    <w:rsid w:val="00392379"/>
    <w:rsid w:val="003A0BCC"/>
    <w:rsid w:val="003D00A7"/>
    <w:rsid w:val="003F5327"/>
    <w:rsid w:val="00423EC2"/>
    <w:rsid w:val="00426FC2"/>
    <w:rsid w:val="0042737B"/>
    <w:rsid w:val="00445AF3"/>
    <w:rsid w:val="00447CEB"/>
    <w:rsid w:val="004522EE"/>
    <w:rsid w:val="00462571"/>
    <w:rsid w:val="0048464B"/>
    <w:rsid w:val="0049636B"/>
    <w:rsid w:val="00497AFA"/>
    <w:rsid w:val="004B26DA"/>
    <w:rsid w:val="004E1E00"/>
    <w:rsid w:val="00507182"/>
    <w:rsid w:val="00520639"/>
    <w:rsid w:val="00553D8E"/>
    <w:rsid w:val="005A688A"/>
    <w:rsid w:val="005B5BD8"/>
    <w:rsid w:val="005C394E"/>
    <w:rsid w:val="005E5368"/>
    <w:rsid w:val="00627286"/>
    <w:rsid w:val="006355A6"/>
    <w:rsid w:val="00662CBD"/>
    <w:rsid w:val="00665EFD"/>
    <w:rsid w:val="006736EF"/>
    <w:rsid w:val="006C204B"/>
    <w:rsid w:val="006C50CB"/>
    <w:rsid w:val="006D5406"/>
    <w:rsid w:val="006E483E"/>
    <w:rsid w:val="006E55E0"/>
    <w:rsid w:val="00703C28"/>
    <w:rsid w:val="00704952"/>
    <w:rsid w:val="00704A29"/>
    <w:rsid w:val="007070F6"/>
    <w:rsid w:val="0074374D"/>
    <w:rsid w:val="00750024"/>
    <w:rsid w:val="007D3E3C"/>
    <w:rsid w:val="007F0EC3"/>
    <w:rsid w:val="007F68CB"/>
    <w:rsid w:val="0080708B"/>
    <w:rsid w:val="00826864"/>
    <w:rsid w:val="00857324"/>
    <w:rsid w:val="0089132B"/>
    <w:rsid w:val="008B4ECA"/>
    <w:rsid w:val="008C32BD"/>
    <w:rsid w:val="008D3131"/>
    <w:rsid w:val="008D458F"/>
    <w:rsid w:val="009133FC"/>
    <w:rsid w:val="0091671F"/>
    <w:rsid w:val="00924B60"/>
    <w:rsid w:val="00957763"/>
    <w:rsid w:val="0098403E"/>
    <w:rsid w:val="0099576F"/>
    <w:rsid w:val="009A368F"/>
    <w:rsid w:val="009D43FE"/>
    <w:rsid w:val="009F153E"/>
    <w:rsid w:val="00A04427"/>
    <w:rsid w:val="00A573B8"/>
    <w:rsid w:val="00A579D7"/>
    <w:rsid w:val="00A779A2"/>
    <w:rsid w:val="00AA145C"/>
    <w:rsid w:val="00AA2D4B"/>
    <w:rsid w:val="00AB7BC5"/>
    <w:rsid w:val="00AD2F06"/>
    <w:rsid w:val="00AF26B2"/>
    <w:rsid w:val="00AF393D"/>
    <w:rsid w:val="00B026EC"/>
    <w:rsid w:val="00B22E6F"/>
    <w:rsid w:val="00B7795B"/>
    <w:rsid w:val="00C04514"/>
    <w:rsid w:val="00C32B87"/>
    <w:rsid w:val="00C66DA7"/>
    <w:rsid w:val="00C768BE"/>
    <w:rsid w:val="00C97663"/>
    <w:rsid w:val="00CB75AE"/>
    <w:rsid w:val="00CB7CC0"/>
    <w:rsid w:val="00CD34E5"/>
    <w:rsid w:val="00CE04D0"/>
    <w:rsid w:val="00CF6D6A"/>
    <w:rsid w:val="00D13B15"/>
    <w:rsid w:val="00D34E10"/>
    <w:rsid w:val="00D6395F"/>
    <w:rsid w:val="00D85656"/>
    <w:rsid w:val="00D93607"/>
    <w:rsid w:val="00DA61EB"/>
    <w:rsid w:val="00DB3ECF"/>
    <w:rsid w:val="00E45EDC"/>
    <w:rsid w:val="00E565C5"/>
    <w:rsid w:val="00E72193"/>
    <w:rsid w:val="00E75414"/>
    <w:rsid w:val="00E815A8"/>
    <w:rsid w:val="00E9379D"/>
    <w:rsid w:val="00EA4707"/>
    <w:rsid w:val="00EB6112"/>
    <w:rsid w:val="00F069E2"/>
    <w:rsid w:val="00F16575"/>
    <w:rsid w:val="00F528D6"/>
    <w:rsid w:val="00F80A05"/>
    <w:rsid w:val="00FE01A5"/>
    <w:rsid w:val="00FF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17FA9F"/>
  <w15:chartTrackingRefBased/>
  <w15:docId w15:val="{8BB92B88-A305-411F-AF12-C502748CE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44546A" w:themeColor="text2"/>
        <w:kern w:val="2"/>
        <w:sz w:val="18"/>
        <w:szCs w:val="18"/>
        <w:lang w:val="en-US" w:eastAsia="ja-JP" w:bidi="ar-SA"/>
        <w14:ligatures w14:val="standard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link w:val="Kop1Char"/>
    <w:uiPriority w:val="9"/>
    <w:qFormat/>
    <w:rsid w:val="00D6395F"/>
    <w:pPr>
      <w:keepNext/>
      <w:keepLines/>
      <w:spacing w:before="240"/>
      <w:outlineLvl w:val="0"/>
    </w:pPr>
    <w:rPr>
      <w:rFonts w:ascii="Calibri Light" w:eastAsiaTheme="majorEastAsia" w:hAnsi="Calibri Light" w:cstheme="majorBidi"/>
      <w:color w:val="323E4F"/>
      <w:kern w:val="0"/>
      <w:sz w:val="28"/>
      <w:szCs w:val="32"/>
      <w:lang w:eastAsia="en-US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Year">
    <w:name w:val="Year"/>
    <w:basedOn w:val="Standaard"/>
    <w:next w:val="Standaard"/>
    <w:uiPriority w:val="1"/>
    <w:pPr>
      <w:spacing w:after="600"/>
      <w:ind w:right="360"/>
      <w:jc w:val="right"/>
    </w:pPr>
    <w:rPr>
      <w:rFonts w:asciiTheme="majorHAnsi" w:eastAsiaTheme="majorEastAsia" w:hAnsiTheme="majorHAnsi" w:cstheme="majorBidi"/>
      <w:b/>
      <w:bCs/>
      <w:sz w:val="96"/>
      <w:szCs w:val="96"/>
    </w:rPr>
  </w:style>
  <w:style w:type="table" w:styleId="Tabelraster">
    <w:name w:val="Table Grid"/>
    <w:basedOn w:val="Standaardtabe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ths">
    <w:name w:val="Months"/>
    <w:basedOn w:val="Standaard"/>
    <w:uiPriority w:val="2"/>
    <w:pPr>
      <w:spacing w:line="228" w:lineRule="auto"/>
      <w:ind w:left="101"/>
    </w:pPr>
    <w:rPr>
      <w:rFonts w:asciiTheme="majorHAnsi" w:eastAsiaTheme="majorEastAsia" w:hAnsiTheme="majorHAnsi" w:cstheme="majorBidi"/>
      <w:b/>
      <w:bCs/>
      <w:caps/>
      <w:spacing w:val="2"/>
      <w:sz w:val="21"/>
      <w:szCs w:val="21"/>
    </w:rPr>
  </w:style>
  <w:style w:type="table" w:customStyle="1" w:styleId="HostTable">
    <w:name w:val="Host Table"/>
    <w:basedOn w:val="Standaardtabel"/>
    <w:uiPriority w:val="99"/>
    <w:rPr>
      <w:color w:val="404040" w:themeColor="text1" w:themeTint="BF"/>
      <w:kern w:val="0"/>
      <w14:ligatures w14:val="none"/>
    </w:rPr>
    <w:tblPr>
      <w:jc w:val="center"/>
      <w:tblCellMar>
        <w:left w:w="0" w:type="dxa"/>
        <w:right w:w="0" w:type="dxa"/>
      </w:tblCellMar>
    </w:tblPr>
    <w:trPr>
      <w:jc w:val="center"/>
    </w:trPr>
  </w:style>
  <w:style w:type="paragraph" w:customStyle="1" w:styleId="Days">
    <w:name w:val="Days"/>
    <w:basedOn w:val="Standaard"/>
    <w:uiPriority w:val="3"/>
    <w:pPr>
      <w:spacing w:before="40"/>
      <w:jc w:val="center"/>
    </w:pPr>
    <w:rPr>
      <w:rFonts w:asciiTheme="majorHAnsi" w:eastAsiaTheme="majorEastAsia" w:hAnsiTheme="majorHAnsi" w:cstheme="majorBidi"/>
      <w:kern w:val="0"/>
      <w:sz w:val="20"/>
      <w:szCs w:val="20"/>
      <w14:ligatures w14:val="none"/>
    </w:rPr>
  </w:style>
  <w:style w:type="paragraph" w:customStyle="1" w:styleId="Dates">
    <w:name w:val="Dates"/>
    <w:basedOn w:val="Standaard"/>
    <w:uiPriority w:val="4"/>
    <w:pPr>
      <w:spacing w:before="40" w:after="40"/>
      <w:jc w:val="center"/>
    </w:pPr>
    <w:rPr>
      <w:kern w:val="0"/>
      <w14:ligatures w14:val="none"/>
    </w:rPr>
  </w:style>
  <w:style w:type="paragraph" w:styleId="Ballontekst">
    <w:name w:val="Balloon Text"/>
    <w:basedOn w:val="Standaard"/>
    <w:link w:val="BallontekstChar"/>
    <w:uiPriority w:val="99"/>
    <w:semiHidden/>
    <w:unhideWhenUsed/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Pr>
      <w:rFonts w:ascii="Segoe UI" w:hAnsi="Segoe UI" w:cs="Segoe UI"/>
    </w:rPr>
  </w:style>
  <w:style w:type="paragraph" w:styleId="Koptekst">
    <w:name w:val="header"/>
    <w:basedOn w:val="Standaard"/>
    <w:link w:val="KoptekstChar"/>
    <w:uiPriority w:val="99"/>
    <w:unhideWhenUsed/>
    <w:qFormat/>
  </w:style>
  <w:style w:type="character" w:customStyle="1" w:styleId="KoptekstChar">
    <w:name w:val="Koptekst Char"/>
    <w:basedOn w:val="Standaardalinea-lettertype"/>
    <w:link w:val="Koptekst"/>
    <w:uiPriority w:val="99"/>
  </w:style>
  <w:style w:type="paragraph" w:styleId="Voettekst">
    <w:name w:val="footer"/>
    <w:basedOn w:val="Standaard"/>
    <w:link w:val="VoettekstChar"/>
    <w:uiPriority w:val="99"/>
    <w:unhideWhenUsed/>
    <w:qFormat/>
  </w:style>
  <w:style w:type="character" w:customStyle="1" w:styleId="VoettekstChar">
    <w:name w:val="Voettekst Char"/>
    <w:basedOn w:val="Standaardalinea-lettertype"/>
    <w:link w:val="Voettekst"/>
    <w:uiPriority w:val="99"/>
  </w:style>
  <w:style w:type="paragraph" w:styleId="Geenafstand">
    <w:name w:val="No Spacing"/>
    <w:uiPriority w:val="98"/>
    <w:unhideWhenUsed/>
    <w:qFormat/>
  </w:style>
  <w:style w:type="character" w:customStyle="1" w:styleId="Kop1Char">
    <w:name w:val="Kop 1 Char"/>
    <w:basedOn w:val="Standaardalinea-lettertype"/>
    <w:link w:val="Kop1"/>
    <w:uiPriority w:val="9"/>
    <w:rsid w:val="00D6395F"/>
    <w:rPr>
      <w:rFonts w:ascii="Calibri Light" w:eastAsiaTheme="majorEastAsia" w:hAnsi="Calibri Light" w:cstheme="majorBidi"/>
      <w:color w:val="323E4F"/>
      <w:kern w:val="0"/>
      <w:sz w:val="28"/>
      <w:szCs w:val="32"/>
      <w:lang w:eastAsia="en-US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C04514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045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nte\Dropbox\d\GenesisTemplates\word-year-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ird Calendar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b20111-dc9a-4afc-8ebe-42bfa4b61874">
      <Terms xmlns="http://schemas.microsoft.com/office/infopath/2007/PartnerControls"/>
    </lcf76f155ced4ddcb4097134ff3c332f>
    <TaxCatchAll xmlns="165099c5-99c2-4df2-9ab5-d395b259fda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3517FA75F7554FB445CC0B9F7C58DB" ma:contentTypeVersion="17" ma:contentTypeDescription="Een nieuw document maken." ma:contentTypeScope="" ma:versionID="53accf95d4298327c46a8d473f76c1ba">
  <xsd:schema xmlns:xsd="http://www.w3.org/2001/XMLSchema" xmlns:xs="http://www.w3.org/2001/XMLSchema" xmlns:p="http://schemas.microsoft.com/office/2006/metadata/properties" xmlns:ns2="8eb20111-dc9a-4afc-8ebe-42bfa4b61874" xmlns:ns3="165099c5-99c2-4df2-9ab5-d395b259fda2" targetNamespace="http://schemas.microsoft.com/office/2006/metadata/properties" ma:root="true" ma:fieldsID="9a3cdd63b801e8bf728f18439345251e" ns2:_="" ns3:_="">
    <xsd:import namespace="8eb20111-dc9a-4afc-8ebe-42bfa4b61874"/>
    <xsd:import namespace="165099c5-99c2-4df2-9ab5-d395b259fd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b20111-dc9a-4afc-8ebe-42bfa4b618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a45d1692-6548-4029-a835-75229f0ee9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5099c5-99c2-4df2-9ab5-d395b259fda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139bb0d-a037-4a2f-9b8a-7ca0dc88c19e}" ma:internalName="TaxCatchAll" ma:showField="CatchAllData" ma:web="165099c5-99c2-4df2-9ab5-d395b259fd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7116E8-8BF6-41FD-BB73-7218B19A84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C1DEE8-8D07-4465-A074-7C685FAC0465}">
  <ds:schemaRefs>
    <ds:schemaRef ds:uri="http://schemas.microsoft.com/office/2006/metadata/properties"/>
    <ds:schemaRef ds:uri="http://schemas.microsoft.com/office/infopath/2007/PartnerControls"/>
    <ds:schemaRef ds:uri="8eb20111-dc9a-4afc-8ebe-42bfa4b61874"/>
    <ds:schemaRef ds:uri="165099c5-99c2-4df2-9ab5-d395b259fda2"/>
  </ds:schemaRefs>
</ds:datastoreItem>
</file>

<file path=customXml/itemProps3.xml><?xml version="1.0" encoding="utf-8"?>
<ds:datastoreItem xmlns:ds="http://schemas.openxmlformats.org/officeDocument/2006/customXml" ds:itemID="{41F2C977-4BD9-45F1-880A-BA5EA542548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4F74AD7-39F0-4C4D-8276-2301F89B71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b20111-dc9a-4afc-8ebe-42bfa4b61874"/>
    <ds:schemaRef ds:uri="165099c5-99c2-4df2-9ab5-d395b259fd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word-year-p</Template>
  <TotalTime>0</TotalTime>
  <Pages>2</Pages>
  <Words>487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WinCalendar.com</Manager>
  <Company>WinCalendar.com</Company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Volledige jaar 2026 kalender op 1 pagina</dc:title>
  <dc:subject>2026 Kalender</dc:subject>
  <dc:creator>WinCalendar</dc:creator>
  <cp:keywords>2026 Kalender,Volledige jaar 2026 kalender op 1 pagina</cp:keywords>
  <cp:lastModifiedBy>Yannick | HOM</cp:lastModifiedBy>
  <cp:revision>27</cp:revision>
  <cp:lastPrinted>2026-06-05T07:31:00Z</cp:lastPrinted>
  <dcterms:created xsi:type="dcterms:W3CDTF">2026-05-29T09:46:00Z</dcterms:created>
  <dcterms:modified xsi:type="dcterms:W3CDTF">2026-09-07T07:19:00Z</dcterms:modified>
  <cp:category>Wekelijkse Kalender NL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0x010100953517FA75F7554FB445CC0B9F7C58DB</vt:lpwstr>
  </property>
  <property fmtid="{D5CDD505-2E9C-101B-9397-08002B2CF9AE}" pid="3" name="MediaServiceImageTags">
    <vt:lpwstr/>
  </property>
</Properties>
</file>